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C63D7" w:rsidRDefault="002C63D7" w:rsidP="005B5167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Итоги мониторингов</w:t>
      </w:r>
      <w:r w:rsidRPr="00181443">
        <w:rPr>
          <w:rFonts w:ascii="Times New Roman" w:hAnsi="Times New Roman" w:cs="Times New Roman"/>
          <w:sz w:val="24"/>
          <w:szCs w:val="24"/>
        </w:rPr>
        <w:t xml:space="preserve">ых исследований </w:t>
      </w:r>
      <w:r>
        <w:rPr>
          <w:rFonts w:ascii="Times New Roman" w:hAnsi="Times New Roman" w:cs="Times New Roman"/>
          <w:sz w:val="24"/>
          <w:szCs w:val="24"/>
        </w:rPr>
        <w:t>обучающ</w:t>
      </w:r>
      <w:r w:rsidRPr="00181443">
        <w:rPr>
          <w:rFonts w:ascii="Times New Roman" w:hAnsi="Times New Roman" w:cs="Times New Roman"/>
          <w:sz w:val="24"/>
          <w:szCs w:val="24"/>
        </w:rPr>
        <w:t>ихся 4 классов</w:t>
      </w:r>
    </w:p>
    <w:p w:rsidR="002C63D7" w:rsidRDefault="002C63D7" w:rsidP="005B5167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181443">
        <w:rPr>
          <w:rFonts w:ascii="Times New Roman" w:hAnsi="Times New Roman" w:cs="Times New Roman"/>
          <w:sz w:val="24"/>
          <w:szCs w:val="24"/>
        </w:rPr>
        <w:t>в 2012 – 2013 учебном году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2C63D7" w:rsidRDefault="002C63D7">
      <w:pPr>
        <w:rPr>
          <w:rFonts w:ascii="Times New Roman" w:hAnsi="Times New Roman" w:cs="Times New Roman"/>
          <w:sz w:val="24"/>
          <w:szCs w:val="24"/>
        </w:rPr>
      </w:pPr>
    </w:p>
    <w:p w:rsidR="002C63D7" w:rsidRDefault="002C63D7" w:rsidP="005B5167">
      <w:pPr>
        <w:ind w:firstLine="708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 рамках реализации мероприятий Стратегии развития образования в РТ на 2010-2015 годы, с целью выявления требований к уровню подготовки обучающихся, осваивавших образовательные программы начального общего образования, внедрения интегрированной системы аттестации учителей, основанной на учете достижений их учеников, с 2011 года в РТ проводится мониторинговые исследования обучающихся 4 классов.</w:t>
      </w:r>
    </w:p>
    <w:p w:rsidR="002C63D7" w:rsidRDefault="002C63D7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 2012-2013 учебном году в соответствии с приказом МО и Н РТ от 23.01.2013 года №108/13 «О проведении мониторинговых</w:t>
      </w:r>
      <w:r w:rsidRPr="00181443">
        <w:rPr>
          <w:rFonts w:ascii="Times New Roman" w:hAnsi="Times New Roman" w:cs="Times New Roman"/>
          <w:sz w:val="24"/>
          <w:szCs w:val="24"/>
        </w:rPr>
        <w:t xml:space="preserve"> исследований </w:t>
      </w:r>
      <w:r>
        <w:rPr>
          <w:rFonts w:ascii="Times New Roman" w:hAnsi="Times New Roman" w:cs="Times New Roman"/>
          <w:sz w:val="24"/>
          <w:szCs w:val="24"/>
        </w:rPr>
        <w:t>обучающ</w:t>
      </w:r>
      <w:r w:rsidRPr="00181443">
        <w:rPr>
          <w:rFonts w:ascii="Times New Roman" w:hAnsi="Times New Roman" w:cs="Times New Roman"/>
          <w:sz w:val="24"/>
          <w:szCs w:val="24"/>
        </w:rPr>
        <w:t>ихся в</w:t>
      </w:r>
      <w:r>
        <w:rPr>
          <w:rFonts w:ascii="Times New Roman" w:hAnsi="Times New Roman" w:cs="Times New Roman"/>
          <w:sz w:val="24"/>
          <w:szCs w:val="24"/>
        </w:rPr>
        <w:t xml:space="preserve"> муниципальных образованиях РТ»</w:t>
      </w:r>
      <w:r w:rsidRPr="00264D9C">
        <w:t xml:space="preserve"> </w:t>
      </w:r>
      <w:r w:rsidRPr="00264D9C">
        <w:rPr>
          <w:rFonts w:ascii="Times New Roman" w:hAnsi="Times New Roman" w:cs="Times New Roman"/>
          <w:sz w:val="24"/>
          <w:szCs w:val="24"/>
        </w:rPr>
        <w:t xml:space="preserve">приказа МКУ «Управление образования Агрызского муниципального района» №12 от25.01.2013 года, МБУ «Информационно – методический центр Агрызского муниципального района» №8 от 25. 01. 2013 года, </w:t>
      </w:r>
      <w:r>
        <w:rPr>
          <w:rFonts w:ascii="Times New Roman" w:hAnsi="Times New Roman" w:cs="Times New Roman"/>
          <w:sz w:val="24"/>
          <w:szCs w:val="24"/>
        </w:rPr>
        <w:t>6,7 февраля 2013 года проведено тестирование учащихся 4 классов по русскому, татарскому языкам, математике, окружающему миру (новый предмет).</w:t>
      </w:r>
    </w:p>
    <w:p w:rsidR="002C63D7" w:rsidRDefault="002C63D7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 мониторинговых исследованиях учащихся 4 классов приняли участие:</w:t>
      </w:r>
    </w:p>
    <w:tbl>
      <w:tblPr>
        <w:tblW w:w="0" w:type="auto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4785"/>
        <w:gridCol w:w="2340"/>
        <w:gridCol w:w="2446"/>
      </w:tblGrid>
      <w:tr w:rsidR="002C63D7">
        <w:tc>
          <w:tcPr>
            <w:tcW w:w="4785" w:type="dxa"/>
          </w:tcPr>
          <w:p w:rsidR="002C63D7" w:rsidRPr="00D95FE9" w:rsidRDefault="002C63D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40" w:type="dxa"/>
          </w:tcPr>
          <w:p w:rsidR="002C63D7" w:rsidRPr="00D95FE9" w:rsidRDefault="002C63D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95FE9">
              <w:rPr>
                <w:rFonts w:ascii="Times New Roman" w:hAnsi="Times New Roman" w:cs="Times New Roman"/>
                <w:sz w:val="24"/>
                <w:szCs w:val="24"/>
              </w:rPr>
              <w:t>Всего учащихся 4 классов</w:t>
            </w:r>
          </w:p>
        </w:tc>
        <w:tc>
          <w:tcPr>
            <w:tcW w:w="2446" w:type="dxa"/>
          </w:tcPr>
          <w:p w:rsidR="002C63D7" w:rsidRPr="00D95FE9" w:rsidRDefault="002C63D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95FE9">
              <w:rPr>
                <w:rFonts w:ascii="Times New Roman" w:hAnsi="Times New Roman" w:cs="Times New Roman"/>
                <w:sz w:val="24"/>
                <w:szCs w:val="24"/>
              </w:rPr>
              <w:t>Приняли участие</w:t>
            </w:r>
          </w:p>
        </w:tc>
      </w:tr>
      <w:tr w:rsidR="002C63D7">
        <w:tc>
          <w:tcPr>
            <w:tcW w:w="4785" w:type="dxa"/>
          </w:tcPr>
          <w:p w:rsidR="002C63D7" w:rsidRPr="00D95FE9" w:rsidRDefault="002C63D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95FE9">
              <w:rPr>
                <w:rFonts w:ascii="Times New Roman" w:hAnsi="Times New Roman" w:cs="Times New Roman"/>
                <w:sz w:val="24"/>
                <w:szCs w:val="24"/>
              </w:rPr>
              <w:t>2011- 2012 учебный год</w:t>
            </w:r>
          </w:p>
        </w:tc>
        <w:tc>
          <w:tcPr>
            <w:tcW w:w="2340" w:type="dxa"/>
          </w:tcPr>
          <w:p w:rsidR="002C63D7" w:rsidRPr="00D95FE9" w:rsidRDefault="002C63D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341</w:t>
            </w:r>
          </w:p>
        </w:tc>
        <w:tc>
          <w:tcPr>
            <w:tcW w:w="2446" w:type="dxa"/>
          </w:tcPr>
          <w:p w:rsidR="002C63D7" w:rsidRPr="00D95FE9" w:rsidRDefault="002C63D7" w:rsidP="005734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95FE9">
              <w:rPr>
                <w:rFonts w:ascii="Times New Roman" w:hAnsi="Times New Roman" w:cs="Times New Roman"/>
                <w:sz w:val="24"/>
                <w:szCs w:val="24"/>
              </w:rPr>
              <w:t>338 (99%)</w:t>
            </w:r>
          </w:p>
        </w:tc>
      </w:tr>
      <w:tr w:rsidR="002C63D7">
        <w:tc>
          <w:tcPr>
            <w:tcW w:w="4785" w:type="dxa"/>
          </w:tcPr>
          <w:p w:rsidR="002C63D7" w:rsidRPr="00D95FE9" w:rsidRDefault="002C63D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95FE9">
              <w:rPr>
                <w:rFonts w:ascii="Times New Roman" w:hAnsi="Times New Roman" w:cs="Times New Roman"/>
                <w:sz w:val="24"/>
                <w:szCs w:val="24"/>
              </w:rPr>
              <w:t>2012 – 2013 учебный год</w:t>
            </w:r>
          </w:p>
        </w:tc>
        <w:tc>
          <w:tcPr>
            <w:tcW w:w="2340" w:type="dxa"/>
          </w:tcPr>
          <w:p w:rsidR="002C63D7" w:rsidRPr="00D95FE9" w:rsidRDefault="002C63D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359 </w:t>
            </w:r>
          </w:p>
        </w:tc>
        <w:tc>
          <w:tcPr>
            <w:tcW w:w="2446" w:type="dxa"/>
          </w:tcPr>
          <w:p w:rsidR="002C63D7" w:rsidRPr="00D95FE9" w:rsidRDefault="002C63D7" w:rsidP="005734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95FE9">
              <w:rPr>
                <w:rFonts w:ascii="Times New Roman" w:hAnsi="Times New Roman" w:cs="Times New Roman"/>
                <w:sz w:val="24"/>
                <w:szCs w:val="24"/>
              </w:rPr>
              <w:t>345 (96,1%)</w:t>
            </w:r>
          </w:p>
        </w:tc>
      </w:tr>
    </w:tbl>
    <w:p w:rsidR="002C63D7" w:rsidRDefault="002C63D7" w:rsidP="005734BC">
      <w:pPr>
        <w:ind w:firstLine="708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Учащиеся отдельных ОУ по причине некачественной распечатки бланков не получили результаты тестирования: Кулегашская СОШ (2 учащихся по всем 4 предметам – 8 бланков), СОШ №3 (4 бланка, по окружающему миру).</w:t>
      </w:r>
    </w:p>
    <w:p w:rsidR="002C63D7" w:rsidRDefault="002C63D7" w:rsidP="005734BC">
      <w:pPr>
        <w:ind w:firstLine="708"/>
        <w:rPr>
          <w:rFonts w:ascii="Times New Roman" w:hAnsi="Times New Roman" w:cs="Times New Roman"/>
          <w:sz w:val="24"/>
          <w:szCs w:val="24"/>
        </w:rPr>
      </w:pPr>
    </w:p>
    <w:p w:rsidR="002C63D7" w:rsidRDefault="002C63D7" w:rsidP="005734BC">
      <w:pPr>
        <w:ind w:firstLine="708"/>
        <w:rPr>
          <w:rFonts w:ascii="Times New Roman" w:hAnsi="Times New Roman" w:cs="Times New Roman"/>
          <w:sz w:val="24"/>
          <w:szCs w:val="24"/>
        </w:rPr>
      </w:pPr>
    </w:p>
    <w:p w:rsidR="002C63D7" w:rsidRDefault="002C63D7" w:rsidP="005734BC">
      <w:pPr>
        <w:ind w:firstLine="708"/>
        <w:rPr>
          <w:rFonts w:ascii="Times New Roman" w:hAnsi="Times New Roman" w:cs="Times New Roman"/>
          <w:sz w:val="24"/>
          <w:szCs w:val="24"/>
        </w:rPr>
      </w:pPr>
    </w:p>
    <w:p w:rsidR="002C63D7" w:rsidRDefault="002C63D7" w:rsidP="005734BC">
      <w:pPr>
        <w:ind w:firstLine="708"/>
        <w:rPr>
          <w:rFonts w:ascii="Times New Roman" w:hAnsi="Times New Roman" w:cs="Times New Roman"/>
          <w:sz w:val="24"/>
          <w:szCs w:val="24"/>
        </w:rPr>
      </w:pPr>
    </w:p>
    <w:p w:rsidR="002C63D7" w:rsidRDefault="002C63D7" w:rsidP="005734BC">
      <w:pPr>
        <w:ind w:firstLine="708"/>
        <w:rPr>
          <w:rFonts w:ascii="Times New Roman" w:hAnsi="Times New Roman" w:cs="Times New Roman"/>
          <w:sz w:val="24"/>
          <w:szCs w:val="24"/>
        </w:rPr>
      </w:pPr>
    </w:p>
    <w:p w:rsidR="002C63D7" w:rsidRDefault="002C63D7" w:rsidP="005734BC">
      <w:pPr>
        <w:ind w:firstLine="708"/>
        <w:rPr>
          <w:rFonts w:ascii="Times New Roman" w:hAnsi="Times New Roman" w:cs="Times New Roman"/>
          <w:sz w:val="24"/>
          <w:szCs w:val="24"/>
        </w:rPr>
      </w:pPr>
    </w:p>
    <w:p w:rsidR="002C63D7" w:rsidRDefault="002C63D7" w:rsidP="005734BC">
      <w:pPr>
        <w:ind w:firstLine="708"/>
        <w:rPr>
          <w:rFonts w:ascii="Times New Roman" w:hAnsi="Times New Roman" w:cs="Times New Roman"/>
          <w:sz w:val="24"/>
          <w:szCs w:val="24"/>
        </w:rPr>
      </w:pPr>
    </w:p>
    <w:p w:rsidR="002C63D7" w:rsidRDefault="002C63D7" w:rsidP="005734BC">
      <w:pPr>
        <w:ind w:firstLine="708"/>
        <w:rPr>
          <w:rFonts w:ascii="Times New Roman" w:hAnsi="Times New Roman" w:cs="Times New Roman"/>
          <w:sz w:val="24"/>
          <w:szCs w:val="24"/>
        </w:rPr>
      </w:pPr>
    </w:p>
    <w:p w:rsidR="002C63D7" w:rsidRDefault="002C63D7" w:rsidP="005734BC">
      <w:pPr>
        <w:ind w:firstLine="708"/>
        <w:rPr>
          <w:rFonts w:ascii="Times New Roman" w:hAnsi="Times New Roman" w:cs="Times New Roman"/>
          <w:sz w:val="24"/>
          <w:szCs w:val="24"/>
        </w:rPr>
      </w:pPr>
    </w:p>
    <w:p w:rsidR="002C63D7" w:rsidRDefault="002C63D7" w:rsidP="005734BC">
      <w:pPr>
        <w:ind w:firstLine="708"/>
        <w:rPr>
          <w:rFonts w:ascii="Times New Roman" w:hAnsi="Times New Roman" w:cs="Times New Roman"/>
          <w:sz w:val="24"/>
          <w:szCs w:val="24"/>
        </w:rPr>
      </w:pPr>
    </w:p>
    <w:p w:rsidR="002C63D7" w:rsidRDefault="002C63D7" w:rsidP="005734BC">
      <w:pPr>
        <w:ind w:firstLine="708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Показатели по мониторинговым исследованиям за три года  (средняя оценка и средний балл) следующие:</w:t>
      </w:r>
    </w:p>
    <w:tbl>
      <w:tblPr>
        <w:tblW w:w="9720" w:type="dxa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2988"/>
        <w:gridCol w:w="540"/>
        <w:gridCol w:w="540"/>
        <w:gridCol w:w="576"/>
        <w:gridCol w:w="504"/>
        <w:gridCol w:w="576"/>
        <w:gridCol w:w="540"/>
        <w:gridCol w:w="756"/>
        <w:gridCol w:w="540"/>
        <w:gridCol w:w="540"/>
        <w:gridCol w:w="540"/>
        <w:gridCol w:w="540"/>
        <w:gridCol w:w="540"/>
      </w:tblGrid>
      <w:tr w:rsidR="002C63D7">
        <w:trPr>
          <w:trHeight w:val="602"/>
        </w:trPr>
        <w:tc>
          <w:tcPr>
            <w:tcW w:w="2988" w:type="dxa"/>
            <w:vMerge w:val="restart"/>
          </w:tcPr>
          <w:p w:rsidR="002C63D7" w:rsidRPr="00D95FE9" w:rsidRDefault="002C63D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95FE9">
              <w:rPr>
                <w:rFonts w:ascii="Times New Roman" w:hAnsi="Times New Roman" w:cs="Times New Roman"/>
                <w:sz w:val="24"/>
                <w:szCs w:val="24"/>
              </w:rPr>
              <w:t>предмет</w:t>
            </w:r>
          </w:p>
        </w:tc>
        <w:tc>
          <w:tcPr>
            <w:tcW w:w="2160" w:type="dxa"/>
            <w:gridSpan w:val="4"/>
          </w:tcPr>
          <w:p w:rsidR="002C63D7" w:rsidRPr="00D95FE9" w:rsidRDefault="002C63D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95FE9">
              <w:rPr>
                <w:rFonts w:ascii="Times New Roman" w:hAnsi="Times New Roman" w:cs="Times New Roman"/>
                <w:sz w:val="24"/>
                <w:szCs w:val="24"/>
              </w:rPr>
              <w:t>2010-2011 учебный год</w:t>
            </w:r>
          </w:p>
        </w:tc>
        <w:tc>
          <w:tcPr>
            <w:tcW w:w="2412" w:type="dxa"/>
            <w:gridSpan w:val="4"/>
          </w:tcPr>
          <w:p w:rsidR="002C63D7" w:rsidRPr="00D95FE9" w:rsidRDefault="002C63D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95FE9">
              <w:rPr>
                <w:rFonts w:ascii="Times New Roman" w:hAnsi="Times New Roman" w:cs="Times New Roman"/>
                <w:sz w:val="24"/>
                <w:szCs w:val="24"/>
              </w:rPr>
              <w:t>2011-2012 учебный год</w:t>
            </w:r>
          </w:p>
        </w:tc>
        <w:tc>
          <w:tcPr>
            <w:tcW w:w="2160" w:type="dxa"/>
            <w:gridSpan w:val="4"/>
          </w:tcPr>
          <w:p w:rsidR="002C63D7" w:rsidRPr="00D95FE9" w:rsidRDefault="002C63D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95FE9">
              <w:rPr>
                <w:rFonts w:ascii="Times New Roman" w:hAnsi="Times New Roman" w:cs="Times New Roman"/>
                <w:sz w:val="24"/>
                <w:szCs w:val="24"/>
              </w:rPr>
              <w:t>2011-2012 учебный год</w:t>
            </w:r>
          </w:p>
        </w:tc>
      </w:tr>
      <w:tr w:rsidR="002C63D7">
        <w:trPr>
          <w:trHeight w:val="646"/>
        </w:trPr>
        <w:tc>
          <w:tcPr>
            <w:tcW w:w="2988" w:type="dxa"/>
            <w:vMerge/>
          </w:tcPr>
          <w:p w:rsidR="002C63D7" w:rsidRPr="00D95FE9" w:rsidRDefault="002C63D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gridSpan w:val="2"/>
          </w:tcPr>
          <w:p w:rsidR="002C63D7" w:rsidRPr="00D95FE9" w:rsidRDefault="002C63D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95FE9">
              <w:rPr>
                <w:rFonts w:ascii="Times New Roman" w:hAnsi="Times New Roman" w:cs="Times New Roman"/>
                <w:sz w:val="24"/>
                <w:szCs w:val="24"/>
              </w:rPr>
              <w:t>Ср. оценка</w:t>
            </w:r>
          </w:p>
        </w:tc>
        <w:tc>
          <w:tcPr>
            <w:tcW w:w="1080" w:type="dxa"/>
            <w:gridSpan w:val="2"/>
          </w:tcPr>
          <w:p w:rsidR="002C63D7" w:rsidRPr="00D95FE9" w:rsidRDefault="002C63D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95FE9">
              <w:rPr>
                <w:rFonts w:ascii="Times New Roman" w:hAnsi="Times New Roman" w:cs="Times New Roman"/>
                <w:sz w:val="24"/>
                <w:szCs w:val="24"/>
              </w:rPr>
              <w:t>Ср. балл</w:t>
            </w:r>
          </w:p>
        </w:tc>
        <w:tc>
          <w:tcPr>
            <w:tcW w:w="1116" w:type="dxa"/>
            <w:gridSpan w:val="2"/>
          </w:tcPr>
          <w:p w:rsidR="002C63D7" w:rsidRPr="00D95FE9" w:rsidRDefault="002C63D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95FE9">
              <w:rPr>
                <w:rFonts w:ascii="Times New Roman" w:hAnsi="Times New Roman" w:cs="Times New Roman"/>
                <w:sz w:val="24"/>
                <w:szCs w:val="24"/>
              </w:rPr>
              <w:t>Ср. оценка</w:t>
            </w:r>
          </w:p>
        </w:tc>
        <w:tc>
          <w:tcPr>
            <w:tcW w:w="1296" w:type="dxa"/>
            <w:gridSpan w:val="2"/>
          </w:tcPr>
          <w:p w:rsidR="002C63D7" w:rsidRPr="00D95FE9" w:rsidRDefault="002C63D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95FE9">
              <w:rPr>
                <w:rFonts w:ascii="Times New Roman" w:hAnsi="Times New Roman" w:cs="Times New Roman"/>
                <w:sz w:val="24"/>
                <w:szCs w:val="24"/>
              </w:rPr>
              <w:t>Ср. балл</w:t>
            </w:r>
          </w:p>
        </w:tc>
        <w:tc>
          <w:tcPr>
            <w:tcW w:w="1080" w:type="dxa"/>
            <w:gridSpan w:val="2"/>
          </w:tcPr>
          <w:p w:rsidR="002C63D7" w:rsidRPr="00D95FE9" w:rsidRDefault="002C63D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Ср.</w:t>
            </w:r>
            <w:r w:rsidRPr="00D95FE9">
              <w:rPr>
                <w:rFonts w:ascii="Times New Roman" w:hAnsi="Times New Roman" w:cs="Times New Roman"/>
                <w:sz w:val="24"/>
                <w:szCs w:val="24"/>
              </w:rPr>
              <w:t>оценка</w:t>
            </w:r>
          </w:p>
        </w:tc>
        <w:tc>
          <w:tcPr>
            <w:tcW w:w="1080" w:type="dxa"/>
            <w:gridSpan w:val="2"/>
          </w:tcPr>
          <w:p w:rsidR="002C63D7" w:rsidRPr="00D95FE9" w:rsidRDefault="002C63D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Ср. </w:t>
            </w:r>
            <w:r w:rsidRPr="00D95FE9">
              <w:rPr>
                <w:rFonts w:ascii="Times New Roman" w:hAnsi="Times New Roman" w:cs="Times New Roman"/>
                <w:sz w:val="24"/>
                <w:szCs w:val="24"/>
              </w:rPr>
              <w:t>балл</w:t>
            </w:r>
          </w:p>
        </w:tc>
      </w:tr>
      <w:tr w:rsidR="002C63D7">
        <w:trPr>
          <w:trHeight w:val="1052"/>
        </w:trPr>
        <w:tc>
          <w:tcPr>
            <w:tcW w:w="2988" w:type="dxa"/>
            <w:vMerge/>
          </w:tcPr>
          <w:p w:rsidR="002C63D7" w:rsidRPr="00D95FE9" w:rsidRDefault="002C63D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0" w:type="dxa"/>
          </w:tcPr>
          <w:p w:rsidR="002C63D7" w:rsidRPr="00D95FE9" w:rsidRDefault="002C63D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95FE9">
              <w:rPr>
                <w:rFonts w:ascii="Times New Roman" w:hAnsi="Times New Roman" w:cs="Times New Roman"/>
                <w:sz w:val="24"/>
                <w:szCs w:val="24"/>
              </w:rPr>
              <w:t>РТ</w:t>
            </w:r>
          </w:p>
        </w:tc>
        <w:tc>
          <w:tcPr>
            <w:tcW w:w="540" w:type="dxa"/>
          </w:tcPr>
          <w:p w:rsidR="002C63D7" w:rsidRPr="00D95FE9" w:rsidRDefault="002C63D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95FE9">
              <w:rPr>
                <w:rFonts w:ascii="Times New Roman" w:hAnsi="Times New Roman" w:cs="Times New Roman"/>
                <w:sz w:val="24"/>
                <w:szCs w:val="24"/>
              </w:rPr>
              <w:t>район</w:t>
            </w:r>
          </w:p>
        </w:tc>
        <w:tc>
          <w:tcPr>
            <w:tcW w:w="576" w:type="dxa"/>
          </w:tcPr>
          <w:p w:rsidR="002C63D7" w:rsidRPr="00D95FE9" w:rsidRDefault="002C63D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95FE9">
              <w:rPr>
                <w:rFonts w:ascii="Times New Roman" w:hAnsi="Times New Roman" w:cs="Times New Roman"/>
                <w:sz w:val="24"/>
                <w:szCs w:val="24"/>
              </w:rPr>
              <w:t>РТ</w:t>
            </w:r>
          </w:p>
        </w:tc>
        <w:tc>
          <w:tcPr>
            <w:tcW w:w="504" w:type="dxa"/>
          </w:tcPr>
          <w:p w:rsidR="002C63D7" w:rsidRPr="00D95FE9" w:rsidRDefault="002C63D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95FE9">
              <w:rPr>
                <w:rFonts w:ascii="Times New Roman" w:hAnsi="Times New Roman" w:cs="Times New Roman"/>
                <w:sz w:val="24"/>
                <w:szCs w:val="24"/>
              </w:rPr>
              <w:t>район</w:t>
            </w:r>
          </w:p>
        </w:tc>
        <w:tc>
          <w:tcPr>
            <w:tcW w:w="576" w:type="dxa"/>
          </w:tcPr>
          <w:p w:rsidR="002C63D7" w:rsidRPr="00D95FE9" w:rsidRDefault="002C63D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95FE9">
              <w:rPr>
                <w:rFonts w:ascii="Times New Roman" w:hAnsi="Times New Roman" w:cs="Times New Roman"/>
                <w:sz w:val="24"/>
                <w:szCs w:val="24"/>
              </w:rPr>
              <w:t>РТ</w:t>
            </w:r>
          </w:p>
        </w:tc>
        <w:tc>
          <w:tcPr>
            <w:tcW w:w="540" w:type="dxa"/>
          </w:tcPr>
          <w:p w:rsidR="002C63D7" w:rsidRPr="00D95FE9" w:rsidRDefault="002C63D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95FE9">
              <w:rPr>
                <w:rFonts w:ascii="Times New Roman" w:hAnsi="Times New Roman" w:cs="Times New Roman"/>
                <w:sz w:val="24"/>
                <w:szCs w:val="24"/>
              </w:rPr>
              <w:t>район</w:t>
            </w:r>
          </w:p>
        </w:tc>
        <w:tc>
          <w:tcPr>
            <w:tcW w:w="756" w:type="dxa"/>
          </w:tcPr>
          <w:p w:rsidR="002C63D7" w:rsidRPr="00D95FE9" w:rsidRDefault="002C63D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95FE9">
              <w:rPr>
                <w:rFonts w:ascii="Times New Roman" w:hAnsi="Times New Roman" w:cs="Times New Roman"/>
                <w:sz w:val="24"/>
                <w:szCs w:val="24"/>
              </w:rPr>
              <w:t>РТ</w:t>
            </w:r>
          </w:p>
        </w:tc>
        <w:tc>
          <w:tcPr>
            <w:tcW w:w="540" w:type="dxa"/>
          </w:tcPr>
          <w:p w:rsidR="002C63D7" w:rsidRPr="00D95FE9" w:rsidRDefault="002C63D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95FE9">
              <w:rPr>
                <w:rFonts w:ascii="Times New Roman" w:hAnsi="Times New Roman" w:cs="Times New Roman"/>
                <w:sz w:val="24"/>
                <w:szCs w:val="24"/>
              </w:rPr>
              <w:t>район</w:t>
            </w:r>
          </w:p>
        </w:tc>
        <w:tc>
          <w:tcPr>
            <w:tcW w:w="540" w:type="dxa"/>
          </w:tcPr>
          <w:p w:rsidR="002C63D7" w:rsidRPr="00D95FE9" w:rsidRDefault="002C63D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95FE9">
              <w:rPr>
                <w:rFonts w:ascii="Times New Roman" w:hAnsi="Times New Roman" w:cs="Times New Roman"/>
                <w:sz w:val="24"/>
                <w:szCs w:val="24"/>
              </w:rPr>
              <w:t>РТ</w:t>
            </w:r>
          </w:p>
        </w:tc>
        <w:tc>
          <w:tcPr>
            <w:tcW w:w="540" w:type="dxa"/>
          </w:tcPr>
          <w:p w:rsidR="002C63D7" w:rsidRPr="00D95FE9" w:rsidRDefault="002C63D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95FE9">
              <w:rPr>
                <w:rFonts w:ascii="Times New Roman" w:hAnsi="Times New Roman" w:cs="Times New Roman"/>
                <w:sz w:val="24"/>
                <w:szCs w:val="24"/>
              </w:rPr>
              <w:t>район</w:t>
            </w:r>
          </w:p>
        </w:tc>
        <w:tc>
          <w:tcPr>
            <w:tcW w:w="540" w:type="dxa"/>
          </w:tcPr>
          <w:p w:rsidR="002C63D7" w:rsidRPr="00D95FE9" w:rsidRDefault="002C63D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95FE9">
              <w:rPr>
                <w:rFonts w:ascii="Times New Roman" w:hAnsi="Times New Roman" w:cs="Times New Roman"/>
                <w:sz w:val="24"/>
                <w:szCs w:val="24"/>
              </w:rPr>
              <w:t>РТ</w:t>
            </w:r>
          </w:p>
        </w:tc>
        <w:tc>
          <w:tcPr>
            <w:tcW w:w="540" w:type="dxa"/>
          </w:tcPr>
          <w:p w:rsidR="002C63D7" w:rsidRPr="00D95FE9" w:rsidRDefault="002C63D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95FE9">
              <w:rPr>
                <w:rFonts w:ascii="Times New Roman" w:hAnsi="Times New Roman" w:cs="Times New Roman"/>
                <w:sz w:val="24"/>
                <w:szCs w:val="24"/>
              </w:rPr>
              <w:t>район</w:t>
            </w:r>
          </w:p>
        </w:tc>
      </w:tr>
      <w:tr w:rsidR="002C63D7">
        <w:trPr>
          <w:trHeight w:val="625"/>
        </w:trPr>
        <w:tc>
          <w:tcPr>
            <w:tcW w:w="2988" w:type="dxa"/>
          </w:tcPr>
          <w:p w:rsidR="002C63D7" w:rsidRPr="00D95FE9" w:rsidRDefault="002C63D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95FE9">
              <w:rPr>
                <w:rFonts w:ascii="Times New Roman" w:hAnsi="Times New Roman" w:cs="Times New Roman"/>
                <w:sz w:val="24"/>
                <w:szCs w:val="24"/>
              </w:rPr>
              <w:t>Русский язык</w:t>
            </w:r>
          </w:p>
        </w:tc>
        <w:tc>
          <w:tcPr>
            <w:tcW w:w="540" w:type="dxa"/>
          </w:tcPr>
          <w:p w:rsidR="002C63D7" w:rsidRPr="00D95FE9" w:rsidRDefault="002C63D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4,1</w:t>
            </w:r>
          </w:p>
        </w:tc>
        <w:tc>
          <w:tcPr>
            <w:tcW w:w="540" w:type="dxa"/>
          </w:tcPr>
          <w:p w:rsidR="002C63D7" w:rsidRPr="00D95FE9" w:rsidRDefault="002C63D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76" w:type="dxa"/>
          </w:tcPr>
          <w:p w:rsidR="002C63D7" w:rsidRPr="00D95FE9" w:rsidRDefault="002C63D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74,8</w:t>
            </w:r>
          </w:p>
        </w:tc>
        <w:tc>
          <w:tcPr>
            <w:tcW w:w="504" w:type="dxa"/>
          </w:tcPr>
          <w:p w:rsidR="002C63D7" w:rsidRPr="00D95FE9" w:rsidRDefault="002C63D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76" w:type="dxa"/>
          </w:tcPr>
          <w:p w:rsidR="002C63D7" w:rsidRPr="00D95FE9" w:rsidRDefault="002C63D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4,5</w:t>
            </w:r>
          </w:p>
        </w:tc>
        <w:tc>
          <w:tcPr>
            <w:tcW w:w="540" w:type="dxa"/>
          </w:tcPr>
          <w:p w:rsidR="002C63D7" w:rsidRPr="00D95FE9" w:rsidRDefault="002C63D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4,4</w:t>
            </w:r>
          </w:p>
        </w:tc>
        <w:tc>
          <w:tcPr>
            <w:tcW w:w="756" w:type="dxa"/>
          </w:tcPr>
          <w:p w:rsidR="002C63D7" w:rsidRPr="00D95FE9" w:rsidRDefault="002C63D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77,7</w:t>
            </w:r>
          </w:p>
        </w:tc>
        <w:tc>
          <w:tcPr>
            <w:tcW w:w="540" w:type="dxa"/>
          </w:tcPr>
          <w:p w:rsidR="002C63D7" w:rsidRPr="00D95FE9" w:rsidRDefault="002C63D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77,4</w:t>
            </w:r>
          </w:p>
        </w:tc>
        <w:tc>
          <w:tcPr>
            <w:tcW w:w="540" w:type="dxa"/>
          </w:tcPr>
          <w:p w:rsidR="002C63D7" w:rsidRPr="00D95FE9" w:rsidRDefault="002C63D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4,6</w:t>
            </w:r>
          </w:p>
        </w:tc>
        <w:tc>
          <w:tcPr>
            <w:tcW w:w="540" w:type="dxa"/>
          </w:tcPr>
          <w:p w:rsidR="002C63D7" w:rsidRPr="00D95FE9" w:rsidRDefault="002C63D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4,13</w:t>
            </w:r>
          </w:p>
        </w:tc>
        <w:tc>
          <w:tcPr>
            <w:tcW w:w="540" w:type="dxa"/>
          </w:tcPr>
          <w:p w:rsidR="002C63D7" w:rsidRPr="00D95FE9" w:rsidRDefault="002C63D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81,5</w:t>
            </w:r>
          </w:p>
        </w:tc>
        <w:tc>
          <w:tcPr>
            <w:tcW w:w="540" w:type="dxa"/>
          </w:tcPr>
          <w:p w:rsidR="002C63D7" w:rsidRPr="00D95FE9" w:rsidRDefault="002C63D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70,82</w:t>
            </w:r>
          </w:p>
        </w:tc>
      </w:tr>
      <w:tr w:rsidR="002C63D7">
        <w:tc>
          <w:tcPr>
            <w:tcW w:w="2988" w:type="dxa"/>
          </w:tcPr>
          <w:p w:rsidR="002C63D7" w:rsidRPr="00D95FE9" w:rsidRDefault="002C63D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95FE9">
              <w:rPr>
                <w:rFonts w:ascii="Times New Roman" w:hAnsi="Times New Roman" w:cs="Times New Roman"/>
                <w:sz w:val="24"/>
                <w:szCs w:val="24"/>
              </w:rPr>
              <w:t>математика</w:t>
            </w:r>
          </w:p>
        </w:tc>
        <w:tc>
          <w:tcPr>
            <w:tcW w:w="540" w:type="dxa"/>
          </w:tcPr>
          <w:p w:rsidR="002C63D7" w:rsidRPr="00D95FE9" w:rsidRDefault="002C63D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3,8</w:t>
            </w:r>
          </w:p>
        </w:tc>
        <w:tc>
          <w:tcPr>
            <w:tcW w:w="540" w:type="dxa"/>
          </w:tcPr>
          <w:p w:rsidR="002C63D7" w:rsidRPr="00D95FE9" w:rsidRDefault="002C63D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76" w:type="dxa"/>
          </w:tcPr>
          <w:p w:rsidR="002C63D7" w:rsidRPr="00D95FE9" w:rsidRDefault="002C63D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67,1</w:t>
            </w:r>
          </w:p>
        </w:tc>
        <w:tc>
          <w:tcPr>
            <w:tcW w:w="504" w:type="dxa"/>
          </w:tcPr>
          <w:p w:rsidR="002C63D7" w:rsidRPr="00D95FE9" w:rsidRDefault="002C63D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76" w:type="dxa"/>
          </w:tcPr>
          <w:p w:rsidR="002C63D7" w:rsidRPr="00D95FE9" w:rsidRDefault="002C63D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4,3</w:t>
            </w:r>
          </w:p>
        </w:tc>
        <w:tc>
          <w:tcPr>
            <w:tcW w:w="540" w:type="dxa"/>
          </w:tcPr>
          <w:p w:rsidR="002C63D7" w:rsidRPr="00D95FE9" w:rsidRDefault="002C63D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4,0</w:t>
            </w:r>
          </w:p>
        </w:tc>
        <w:tc>
          <w:tcPr>
            <w:tcW w:w="756" w:type="dxa"/>
          </w:tcPr>
          <w:p w:rsidR="002C63D7" w:rsidRPr="00D95FE9" w:rsidRDefault="002C63D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72,7</w:t>
            </w:r>
          </w:p>
        </w:tc>
        <w:tc>
          <w:tcPr>
            <w:tcW w:w="540" w:type="dxa"/>
          </w:tcPr>
          <w:p w:rsidR="002C63D7" w:rsidRPr="00D95FE9" w:rsidRDefault="002C63D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66,4</w:t>
            </w:r>
          </w:p>
        </w:tc>
        <w:tc>
          <w:tcPr>
            <w:tcW w:w="540" w:type="dxa"/>
          </w:tcPr>
          <w:p w:rsidR="002C63D7" w:rsidRPr="00D95FE9" w:rsidRDefault="002C63D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4,3</w:t>
            </w:r>
          </w:p>
        </w:tc>
        <w:tc>
          <w:tcPr>
            <w:tcW w:w="540" w:type="dxa"/>
          </w:tcPr>
          <w:p w:rsidR="002C63D7" w:rsidRPr="00D95FE9" w:rsidRDefault="002C63D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3,74</w:t>
            </w:r>
          </w:p>
        </w:tc>
        <w:tc>
          <w:tcPr>
            <w:tcW w:w="540" w:type="dxa"/>
          </w:tcPr>
          <w:p w:rsidR="002C63D7" w:rsidRPr="00D95FE9" w:rsidRDefault="002C63D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65,8</w:t>
            </w:r>
          </w:p>
        </w:tc>
        <w:tc>
          <w:tcPr>
            <w:tcW w:w="540" w:type="dxa"/>
          </w:tcPr>
          <w:p w:rsidR="002C63D7" w:rsidRPr="00D95FE9" w:rsidRDefault="002C63D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51,34</w:t>
            </w:r>
          </w:p>
        </w:tc>
      </w:tr>
      <w:tr w:rsidR="002C63D7">
        <w:trPr>
          <w:trHeight w:val="537"/>
        </w:trPr>
        <w:tc>
          <w:tcPr>
            <w:tcW w:w="2988" w:type="dxa"/>
          </w:tcPr>
          <w:p w:rsidR="002C63D7" w:rsidRPr="00D95FE9" w:rsidRDefault="002C63D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95FE9">
              <w:rPr>
                <w:rFonts w:ascii="Times New Roman" w:hAnsi="Times New Roman" w:cs="Times New Roman"/>
                <w:sz w:val="24"/>
                <w:szCs w:val="24"/>
              </w:rPr>
              <w:t>Окружающий мир</w:t>
            </w:r>
          </w:p>
        </w:tc>
        <w:tc>
          <w:tcPr>
            <w:tcW w:w="540" w:type="dxa"/>
          </w:tcPr>
          <w:p w:rsidR="002C63D7" w:rsidRPr="00D95FE9" w:rsidRDefault="002C63D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540" w:type="dxa"/>
          </w:tcPr>
          <w:p w:rsidR="002C63D7" w:rsidRPr="00D95FE9" w:rsidRDefault="002C63D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576" w:type="dxa"/>
          </w:tcPr>
          <w:p w:rsidR="002C63D7" w:rsidRPr="00D95FE9" w:rsidRDefault="002C63D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504" w:type="dxa"/>
          </w:tcPr>
          <w:p w:rsidR="002C63D7" w:rsidRPr="00D95FE9" w:rsidRDefault="002C63D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576" w:type="dxa"/>
          </w:tcPr>
          <w:p w:rsidR="002C63D7" w:rsidRPr="00D95FE9" w:rsidRDefault="002C63D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540" w:type="dxa"/>
          </w:tcPr>
          <w:p w:rsidR="002C63D7" w:rsidRPr="00D95FE9" w:rsidRDefault="002C63D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756" w:type="dxa"/>
          </w:tcPr>
          <w:p w:rsidR="002C63D7" w:rsidRPr="00D95FE9" w:rsidRDefault="002C63D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540" w:type="dxa"/>
          </w:tcPr>
          <w:p w:rsidR="002C63D7" w:rsidRPr="00D95FE9" w:rsidRDefault="002C63D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540" w:type="dxa"/>
          </w:tcPr>
          <w:p w:rsidR="002C63D7" w:rsidRPr="00D95FE9" w:rsidRDefault="002C63D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4,7</w:t>
            </w:r>
          </w:p>
        </w:tc>
        <w:tc>
          <w:tcPr>
            <w:tcW w:w="540" w:type="dxa"/>
          </w:tcPr>
          <w:p w:rsidR="002C63D7" w:rsidRPr="00D95FE9" w:rsidRDefault="002C63D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4,4</w:t>
            </w:r>
          </w:p>
        </w:tc>
        <w:tc>
          <w:tcPr>
            <w:tcW w:w="540" w:type="dxa"/>
          </w:tcPr>
          <w:p w:rsidR="002C63D7" w:rsidRPr="00D95FE9" w:rsidRDefault="002C63D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83,1</w:t>
            </w:r>
          </w:p>
        </w:tc>
        <w:tc>
          <w:tcPr>
            <w:tcW w:w="540" w:type="dxa"/>
          </w:tcPr>
          <w:p w:rsidR="002C63D7" w:rsidRPr="00D95FE9" w:rsidRDefault="002C63D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76,42</w:t>
            </w:r>
          </w:p>
        </w:tc>
      </w:tr>
      <w:tr w:rsidR="002C63D7">
        <w:tc>
          <w:tcPr>
            <w:tcW w:w="2988" w:type="dxa"/>
          </w:tcPr>
          <w:p w:rsidR="002C63D7" w:rsidRPr="00D95FE9" w:rsidRDefault="002C63D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95FE9">
              <w:rPr>
                <w:rFonts w:ascii="Times New Roman" w:hAnsi="Times New Roman" w:cs="Times New Roman"/>
                <w:sz w:val="24"/>
                <w:szCs w:val="24"/>
              </w:rPr>
              <w:t>Татарский язык (ОУ с тат яз обуч)</w:t>
            </w:r>
          </w:p>
        </w:tc>
        <w:tc>
          <w:tcPr>
            <w:tcW w:w="540" w:type="dxa"/>
          </w:tcPr>
          <w:p w:rsidR="002C63D7" w:rsidRPr="00D95FE9" w:rsidRDefault="002C63D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540" w:type="dxa"/>
          </w:tcPr>
          <w:p w:rsidR="002C63D7" w:rsidRPr="00D95FE9" w:rsidRDefault="002C63D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576" w:type="dxa"/>
          </w:tcPr>
          <w:p w:rsidR="002C63D7" w:rsidRPr="00D95FE9" w:rsidRDefault="002C63D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504" w:type="dxa"/>
          </w:tcPr>
          <w:p w:rsidR="002C63D7" w:rsidRPr="00D95FE9" w:rsidRDefault="002C63D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576" w:type="dxa"/>
          </w:tcPr>
          <w:p w:rsidR="002C63D7" w:rsidRPr="00D95FE9" w:rsidRDefault="002C63D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4,6</w:t>
            </w:r>
          </w:p>
        </w:tc>
        <w:tc>
          <w:tcPr>
            <w:tcW w:w="540" w:type="dxa"/>
          </w:tcPr>
          <w:p w:rsidR="002C63D7" w:rsidRPr="00D95FE9" w:rsidRDefault="002C63D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4,6</w:t>
            </w:r>
          </w:p>
        </w:tc>
        <w:tc>
          <w:tcPr>
            <w:tcW w:w="756" w:type="dxa"/>
          </w:tcPr>
          <w:p w:rsidR="002C63D7" w:rsidRPr="00D95FE9" w:rsidRDefault="002C63D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79,5</w:t>
            </w:r>
          </w:p>
        </w:tc>
        <w:tc>
          <w:tcPr>
            <w:tcW w:w="540" w:type="dxa"/>
          </w:tcPr>
          <w:p w:rsidR="002C63D7" w:rsidRPr="00D95FE9" w:rsidRDefault="002C63D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77,8</w:t>
            </w:r>
          </w:p>
        </w:tc>
        <w:tc>
          <w:tcPr>
            <w:tcW w:w="540" w:type="dxa"/>
          </w:tcPr>
          <w:p w:rsidR="002C63D7" w:rsidRPr="00D95FE9" w:rsidRDefault="002C63D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4,6</w:t>
            </w:r>
          </w:p>
        </w:tc>
        <w:tc>
          <w:tcPr>
            <w:tcW w:w="540" w:type="dxa"/>
          </w:tcPr>
          <w:p w:rsidR="002C63D7" w:rsidRPr="00D95FE9" w:rsidRDefault="002C63D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4,6</w:t>
            </w:r>
          </w:p>
        </w:tc>
        <w:tc>
          <w:tcPr>
            <w:tcW w:w="540" w:type="dxa"/>
          </w:tcPr>
          <w:p w:rsidR="002C63D7" w:rsidRPr="00D95FE9" w:rsidRDefault="002C63D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79,2</w:t>
            </w:r>
          </w:p>
        </w:tc>
        <w:tc>
          <w:tcPr>
            <w:tcW w:w="540" w:type="dxa"/>
          </w:tcPr>
          <w:p w:rsidR="002C63D7" w:rsidRPr="00D95FE9" w:rsidRDefault="002C63D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78,2</w:t>
            </w:r>
          </w:p>
        </w:tc>
      </w:tr>
      <w:tr w:rsidR="002C63D7">
        <w:trPr>
          <w:trHeight w:val="822"/>
        </w:trPr>
        <w:tc>
          <w:tcPr>
            <w:tcW w:w="2988" w:type="dxa"/>
          </w:tcPr>
          <w:p w:rsidR="002C63D7" w:rsidRPr="00D95FE9" w:rsidRDefault="002C63D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95FE9">
              <w:rPr>
                <w:rFonts w:ascii="Times New Roman" w:hAnsi="Times New Roman" w:cs="Times New Roman"/>
                <w:sz w:val="24"/>
                <w:szCs w:val="24"/>
              </w:rPr>
              <w:t>Татарский язык (ОУ с русским языком обуч. Тат группы)</w:t>
            </w:r>
          </w:p>
        </w:tc>
        <w:tc>
          <w:tcPr>
            <w:tcW w:w="540" w:type="dxa"/>
          </w:tcPr>
          <w:p w:rsidR="002C63D7" w:rsidRPr="00D95FE9" w:rsidRDefault="002C63D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540" w:type="dxa"/>
          </w:tcPr>
          <w:p w:rsidR="002C63D7" w:rsidRPr="00D95FE9" w:rsidRDefault="002C63D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576" w:type="dxa"/>
          </w:tcPr>
          <w:p w:rsidR="002C63D7" w:rsidRPr="00D95FE9" w:rsidRDefault="002C63D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504" w:type="dxa"/>
          </w:tcPr>
          <w:p w:rsidR="002C63D7" w:rsidRPr="00D95FE9" w:rsidRDefault="002C63D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576" w:type="dxa"/>
          </w:tcPr>
          <w:p w:rsidR="002C63D7" w:rsidRPr="00D95FE9" w:rsidRDefault="002C63D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4,5</w:t>
            </w:r>
          </w:p>
        </w:tc>
        <w:tc>
          <w:tcPr>
            <w:tcW w:w="540" w:type="dxa"/>
          </w:tcPr>
          <w:p w:rsidR="002C63D7" w:rsidRPr="00D95FE9" w:rsidRDefault="002C63D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4,5</w:t>
            </w:r>
          </w:p>
        </w:tc>
        <w:tc>
          <w:tcPr>
            <w:tcW w:w="756" w:type="dxa"/>
          </w:tcPr>
          <w:p w:rsidR="002C63D7" w:rsidRPr="00D95FE9" w:rsidRDefault="002C63D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78,1</w:t>
            </w:r>
          </w:p>
        </w:tc>
        <w:tc>
          <w:tcPr>
            <w:tcW w:w="540" w:type="dxa"/>
          </w:tcPr>
          <w:p w:rsidR="002C63D7" w:rsidRPr="00D95FE9" w:rsidRDefault="002C63D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77,9</w:t>
            </w:r>
          </w:p>
        </w:tc>
        <w:tc>
          <w:tcPr>
            <w:tcW w:w="540" w:type="dxa"/>
          </w:tcPr>
          <w:p w:rsidR="002C63D7" w:rsidRPr="00D95FE9" w:rsidRDefault="002C63D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4,5</w:t>
            </w:r>
          </w:p>
        </w:tc>
        <w:tc>
          <w:tcPr>
            <w:tcW w:w="540" w:type="dxa"/>
          </w:tcPr>
          <w:p w:rsidR="002C63D7" w:rsidRPr="00D95FE9" w:rsidRDefault="002C63D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3,91</w:t>
            </w:r>
          </w:p>
        </w:tc>
        <w:tc>
          <w:tcPr>
            <w:tcW w:w="540" w:type="dxa"/>
          </w:tcPr>
          <w:p w:rsidR="002C63D7" w:rsidRPr="00D95FE9" w:rsidRDefault="002C63D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80,1</w:t>
            </w:r>
          </w:p>
        </w:tc>
        <w:tc>
          <w:tcPr>
            <w:tcW w:w="540" w:type="dxa"/>
          </w:tcPr>
          <w:p w:rsidR="002C63D7" w:rsidRPr="00D95FE9" w:rsidRDefault="002C63D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65,07</w:t>
            </w:r>
          </w:p>
        </w:tc>
      </w:tr>
      <w:tr w:rsidR="002C63D7">
        <w:trPr>
          <w:trHeight w:val="934"/>
        </w:trPr>
        <w:tc>
          <w:tcPr>
            <w:tcW w:w="2988" w:type="dxa"/>
          </w:tcPr>
          <w:p w:rsidR="002C63D7" w:rsidRPr="00D95FE9" w:rsidRDefault="002C63D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95FE9">
              <w:rPr>
                <w:rFonts w:ascii="Times New Roman" w:hAnsi="Times New Roman" w:cs="Times New Roman"/>
                <w:sz w:val="24"/>
                <w:szCs w:val="24"/>
              </w:rPr>
              <w:t>Татарский язык (ОУ с русским языком обуч. Русскоязычные учащиеся)</w:t>
            </w:r>
          </w:p>
        </w:tc>
        <w:tc>
          <w:tcPr>
            <w:tcW w:w="540" w:type="dxa"/>
          </w:tcPr>
          <w:p w:rsidR="002C63D7" w:rsidRPr="00D95FE9" w:rsidRDefault="002C63D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540" w:type="dxa"/>
          </w:tcPr>
          <w:p w:rsidR="002C63D7" w:rsidRPr="00D95FE9" w:rsidRDefault="002C63D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576" w:type="dxa"/>
          </w:tcPr>
          <w:p w:rsidR="002C63D7" w:rsidRPr="00D95FE9" w:rsidRDefault="002C63D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504" w:type="dxa"/>
          </w:tcPr>
          <w:p w:rsidR="002C63D7" w:rsidRPr="00D95FE9" w:rsidRDefault="002C63D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576" w:type="dxa"/>
          </w:tcPr>
          <w:p w:rsidR="002C63D7" w:rsidRPr="00D95FE9" w:rsidRDefault="002C63D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4,8</w:t>
            </w:r>
          </w:p>
        </w:tc>
        <w:tc>
          <w:tcPr>
            <w:tcW w:w="540" w:type="dxa"/>
          </w:tcPr>
          <w:p w:rsidR="002C63D7" w:rsidRPr="00D95FE9" w:rsidRDefault="002C63D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4,4</w:t>
            </w:r>
          </w:p>
        </w:tc>
        <w:tc>
          <w:tcPr>
            <w:tcW w:w="756" w:type="dxa"/>
          </w:tcPr>
          <w:p w:rsidR="002C63D7" w:rsidRPr="00D95FE9" w:rsidRDefault="002C63D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78,4</w:t>
            </w:r>
          </w:p>
        </w:tc>
        <w:tc>
          <w:tcPr>
            <w:tcW w:w="540" w:type="dxa"/>
          </w:tcPr>
          <w:p w:rsidR="002C63D7" w:rsidRPr="00D95FE9" w:rsidRDefault="002C63D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76,6</w:t>
            </w:r>
          </w:p>
        </w:tc>
        <w:tc>
          <w:tcPr>
            <w:tcW w:w="540" w:type="dxa"/>
          </w:tcPr>
          <w:p w:rsidR="002C63D7" w:rsidRPr="00D95FE9" w:rsidRDefault="002C63D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4,2</w:t>
            </w:r>
          </w:p>
        </w:tc>
        <w:tc>
          <w:tcPr>
            <w:tcW w:w="540" w:type="dxa"/>
          </w:tcPr>
          <w:p w:rsidR="002C63D7" w:rsidRPr="00D95FE9" w:rsidRDefault="002C63D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4,18</w:t>
            </w:r>
          </w:p>
        </w:tc>
        <w:tc>
          <w:tcPr>
            <w:tcW w:w="540" w:type="dxa"/>
          </w:tcPr>
          <w:p w:rsidR="002C63D7" w:rsidRPr="00D95FE9" w:rsidRDefault="002C63D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79,2</w:t>
            </w:r>
          </w:p>
        </w:tc>
        <w:tc>
          <w:tcPr>
            <w:tcW w:w="540" w:type="dxa"/>
          </w:tcPr>
          <w:p w:rsidR="002C63D7" w:rsidRPr="00D95FE9" w:rsidRDefault="002C63D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69,2</w:t>
            </w:r>
          </w:p>
        </w:tc>
      </w:tr>
    </w:tbl>
    <w:p w:rsidR="002C63D7" w:rsidRDefault="002C63D7" w:rsidP="00264D9C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2C63D7" w:rsidRPr="00264D9C" w:rsidRDefault="002C63D7" w:rsidP="00264D9C">
      <w:pPr>
        <w:jc w:val="both"/>
        <w:rPr>
          <w:rFonts w:ascii="Times New Roman" w:hAnsi="Times New Roman" w:cs="Times New Roman"/>
          <w:sz w:val="24"/>
          <w:szCs w:val="24"/>
        </w:rPr>
      </w:pPr>
      <w:r w:rsidRPr="00264D9C">
        <w:rPr>
          <w:rFonts w:ascii="Times New Roman" w:hAnsi="Times New Roman" w:cs="Times New Roman"/>
          <w:sz w:val="24"/>
          <w:szCs w:val="24"/>
        </w:rPr>
        <w:t xml:space="preserve">Анализ результатов мониторинговых исследований показал, что большинство учащихся 4 классов продемонстрировали хороший уровень подготовки по изучаемым предметам, отвечающим обязательным требованиям Федерального компонента государственного образовательного стандарта начального общего образования. Однако,  в 2012-2013 учебном году произошло  снижение показателя среднего балла по русскому языку на 6,58, по математике </w:t>
      </w:r>
      <w:r>
        <w:rPr>
          <w:rFonts w:ascii="Times New Roman" w:hAnsi="Times New Roman" w:cs="Times New Roman"/>
          <w:sz w:val="24"/>
          <w:szCs w:val="24"/>
        </w:rPr>
        <w:t>–</w:t>
      </w:r>
      <w:r w:rsidRPr="00264D9C">
        <w:rPr>
          <w:rFonts w:ascii="Times New Roman" w:hAnsi="Times New Roman" w:cs="Times New Roman"/>
          <w:sz w:val="24"/>
          <w:szCs w:val="24"/>
        </w:rPr>
        <w:t xml:space="preserve"> на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264D9C">
        <w:rPr>
          <w:rFonts w:ascii="Times New Roman" w:hAnsi="Times New Roman" w:cs="Times New Roman"/>
          <w:sz w:val="24"/>
          <w:szCs w:val="24"/>
        </w:rPr>
        <w:t xml:space="preserve">15,06, по татарскому языку в татарских группах в общеобразовательных учреждениях с русским языком обучения – на 12,83, по татарскому языку в русскоязычных группах с русским языком обучения – на 7,4,  кроме татарского языка в  общеобразовательных учреждениях с татарским языком обучения. </w:t>
      </w:r>
    </w:p>
    <w:p w:rsidR="002C63D7" w:rsidRDefault="002C63D7">
      <w:pPr>
        <w:rPr>
          <w:rFonts w:ascii="Times New Roman" w:hAnsi="Times New Roman" w:cs="Times New Roman"/>
          <w:sz w:val="24"/>
          <w:szCs w:val="24"/>
        </w:rPr>
      </w:pPr>
    </w:p>
    <w:p w:rsidR="002C63D7" w:rsidRDefault="002C63D7">
      <w:pPr>
        <w:rPr>
          <w:rFonts w:ascii="Times New Roman" w:hAnsi="Times New Roman" w:cs="Times New Roman"/>
          <w:sz w:val="24"/>
          <w:szCs w:val="24"/>
        </w:rPr>
      </w:pPr>
    </w:p>
    <w:p w:rsidR="002C63D7" w:rsidRDefault="002C63D7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Мониторинговые исследования обучающихся 4 классов направлены на определение уровня языковой, математической грамотности и познания окружающего мира выпускников начальной школы. Тестовые задания составлены в соответствии с Федеральным компонентом государственного образовательного стандарта (утвержден приказом минобразования России «Об утверждении федерального компонента государственных стандартов начального обшего, основного общего и среднего (полного) общего образования» от 5 марта 2004 г. №1089), учитывая, что обучение по данным учебным дисциплинам ведется по разным образовательным программам и учебникам. </w:t>
      </w:r>
    </w:p>
    <w:p w:rsidR="002C63D7" w:rsidRDefault="002C63D7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Для проведения мониторинга  образовательных достижений обучающихся в 4 классах был использован инструментарий, содержащий следующие материалы:</w:t>
      </w:r>
    </w:p>
    <w:p w:rsidR="002C63D7" w:rsidRDefault="002C63D7" w:rsidP="00264D9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КИМ по математике по курсу начальной школы   (4 варианта);</w:t>
      </w:r>
    </w:p>
    <w:p w:rsidR="002C63D7" w:rsidRDefault="002C63D7" w:rsidP="00264D9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КИМ по русскому языку по курсу начальной школы (4 варианта);</w:t>
      </w:r>
    </w:p>
    <w:p w:rsidR="002C63D7" w:rsidRDefault="002C63D7" w:rsidP="00264D9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КИМ по татарскому языку по курсу начальной школы (12 вариантов);</w:t>
      </w:r>
    </w:p>
    <w:p w:rsidR="002C63D7" w:rsidRDefault="002C63D7" w:rsidP="00264D9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КИМ по окружающему миру по курсу начальной школы (4 варианта);</w:t>
      </w:r>
    </w:p>
    <w:p w:rsidR="002C63D7" w:rsidRDefault="002C63D7" w:rsidP="00264D9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- кодификатор элементов содержания, проверяемых заданиями диагностической работы;</w:t>
      </w:r>
    </w:p>
    <w:p w:rsidR="002C63D7" w:rsidRDefault="002C63D7" w:rsidP="00264D9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порядок проведения мониторинговых исследований;</w:t>
      </w:r>
    </w:p>
    <w:p w:rsidR="002C63D7" w:rsidRPr="004D4A12" w:rsidRDefault="002C63D7" w:rsidP="004D4A1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инструкции для школьного координатора по проведению мониторинга.</w:t>
      </w:r>
    </w:p>
    <w:p w:rsidR="002C63D7" w:rsidRPr="008474D1" w:rsidRDefault="002C63D7" w:rsidP="008474D1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8474D1">
        <w:rPr>
          <w:rFonts w:ascii="Times New Roman" w:hAnsi="Times New Roman" w:cs="Times New Roman"/>
          <w:b/>
          <w:bCs/>
          <w:sz w:val="24"/>
          <w:szCs w:val="24"/>
        </w:rPr>
        <w:t>Мониторинговые исследования по русскому языку.</w:t>
      </w:r>
    </w:p>
    <w:p w:rsidR="002C63D7" w:rsidRDefault="002C63D7" w:rsidP="004D4A12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Приняли участие 345 учащихся (96,1%). Успеваемость по району  составило 96%, качество – 73%. </w:t>
      </w:r>
      <w:r w:rsidRPr="00264D9C">
        <w:rPr>
          <w:rFonts w:ascii="Times New Roman" w:hAnsi="Times New Roman" w:cs="Times New Roman"/>
          <w:sz w:val="24"/>
          <w:szCs w:val="24"/>
        </w:rPr>
        <w:t xml:space="preserve">В прошлом году успеваемость -  93,1, </w:t>
      </w:r>
      <w:r>
        <w:rPr>
          <w:rFonts w:ascii="Times New Roman" w:hAnsi="Times New Roman" w:cs="Times New Roman"/>
          <w:sz w:val="24"/>
          <w:szCs w:val="24"/>
        </w:rPr>
        <w:t>качество- 88,2%</w:t>
      </w:r>
      <w:r w:rsidRPr="00264D9C">
        <w:rPr>
          <w:rFonts w:ascii="Times New Roman" w:hAnsi="Times New Roman" w:cs="Times New Roman"/>
          <w:sz w:val="24"/>
          <w:szCs w:val="24"/>
        </w:rPr>
        <w:t xml:space="preserve">. </w:t>
      </w:r>
      <w:r w:rsidRPr="00D01921">
        <w:rPr>
          <w:rFonts w:ascii="Times New Roman" w:hAnsi="Times New Roman" w:cs="Times New Roman"/>
          <w:sz w:val="24"/>
          <w:szCs w:val="24"/>
        </w:rPr>
        <w:t>Средний общерайонный балл по русскому языку составил 70,82, средняя оценка -  4,13, что ниже среднего общереспубликанского балла – 81,5 и  средней оценки  -  4,6.</w:t>
      </w:r>
      <w:r>
        <w:t xml:space="preserve"> </w:t>
      </w:r>
      <w:r w:rsidRPr="00264D9C">
        <w:rPr>
          <w:rFonts w:ascii="Times New Roman" w:hAnsi="Times New Roman" w:cs="Times New Roman"/>
          <w:sz w:val="24"/>
          <w:szCs w:val="24"/>
        </w:rPr>
        <w:t>В 19 школах показате</w:t>
      </w:r>
      <w:r>
        <w:rPr>
          <w:rFonts w:ascii="Times New Roman" w:hAnsi="Times New Roman" w:cs="Times New Roman"/>
          <w:sz w:val="24"/>
          <w:szCs w:val="24"/>
        </w:rPr>
        <w:t>ли выше среднего районного, в 6</w:t>
      </w:r>
      <w:r w:rsidRPr="00264D9C">
        <w:rPr>
          <w:rFonts w:ascii="Times New Roman" w:hAnsi="Times New Roman" w:cs="Times New Roman"/>
          <w:sz w:val="24"/>
          <w:szCs w:val="24"/>
        </w:rPr>
        <w:t xml:space="preserve">  -  выше среднего общереспубликанского.  Низкие результаты показали СОШ №4, Крындинская НОШ. </w:t>
      </w:r>
      <w:r>
        <w:rPr>
          <w:rFonts w:ascii="Times New Roman" w:hAnsi="Times New Roman" w:cs="Times New Roman"/>
          <w:sz w:val="24"/>
          <w:szCs w:val="24"/>
        </w:rPr>
        <w:t xml:space="preserve">Общие сведения тестирования по оценкам, качеству и успеваемости представлены в таблице. (Приложение №1).  </w:t>
      </w:r>
    </w:p>
    <w:p w:rsidR="002C63D7" w:rsidRPr="004D4A12" w:rsidRDefault="002C63D7" w:rsidP="004D4A12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8474D1">
        <w:rPr>
          <w:rFonts w:ascii="Times New Roman" w:hAnsi="Times New Roman" w:cs="Times New Roman"/>
          <w:b/>
          <w:bCs/>
          <w:sz w:val="24"/>
          <w:szCs w:val="24"/>
        </w:rPr>
        <w:t xml:space="preserve">Мониторинговые </w:t>
      </w:r>
      <w:r>
        <w:rPr>
          <w:rFonts w:ascii="Times New Roman" w:hAnsi="Times New Roman" w:cs="Times New Roman"/>
          <w:b/>
          <w:bCs/>
          <w:sz w:val="24"/>
          <w:szCs w:val="24"/>
        </w:rPr>
        <w:t>исследования по математике</w:t>
      </w:r>
      <w:r w:rsidRPr="008474D1">
        <w:rPr>
          <w:rFonts w:ascii="Times New Roman" w:hAnsi="Times New Roman" w:cs="Times New Roman"/>
          <w:b/>
          <w:bCs/>
          <w:sz w:val="24"/>
          <w:szCs w:val="24"/>
        </w:rPr>
        <w:t>.</w:t>
      </w:r>
    </w:p>
    <w:p w:rsidR="002C63D7" w:rsidRPr="00D01921" w:rsidRDefault="002C63D7" w:rsidP="00D01921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Приняли участие 345 учащихся (96,1%).</w:t>
      </w:r>
      <w:r w:rsidRPr="00D01921">
        <w:t xml:space="preserve"> </w:t>
      </w:r>
      <w:r w:rsidRPr="00D01921">
        <w:rPr>
          <w:rFonts w:ascii="Times New Roman" w:hAnsi="Times New Roman" w:cs="Times New Roman"/>
          <w:sz w:val="24"/>
          <w:szCs w:val="24"/>
        </w:rPr>
        <w:t xml:space="preserve">Средний общерайонный балл по математике составил 51,34, средняя оценка - 3,74. Для сравнения: средний общереспубликанский балл – 65,8, средняя оценка  -  4,3. Успеваемость по району  составила 96%, качество – 73%. Для сравнения: в прошлом году успеваемость -  93,1, качество - 88,2%,. В 17 школах показатели выше среднего районного, в 8 школах -  выше среднего общереспубликанского.  </w:t>
      </w:r>
      <w:r>
        <w:rPr>
          <w:rFonts w:ascii="Times New Roman" w:hAnsi="Times New Roman" w:cs="Times New Roman"/>
          <w:sz w:val="24"/>
          <w:szCs w:val="24"/>
        </w:rPr>
        <w:t xml:space="preserve">100% успеваемости и качества показали: Азевская, Кадыбашская СОШ, Крындинская, Утягановская, Янаульская, Кудашевская, Сосновская, Старочекалдинская НОШ. </w:t>
      </w:r>
      <w:r w:rsidRPr="00D01921">
        <w:rPr>
          <w:rFonts w:ascii="Times New Roman" w:hAnsi="Times New Roman" w:cs="Times New Roman"/>
          <w:sz w:val="24"/>
          <w:szCs w:val="24"/>
        </w:rPr>
        <w:t>Низкие результаты в СОШ №4, Сарсак – Омгинском лицее, Бимской  и Терсинской СОШ.</w:t>
      </w:r>
      <w:r>
        <w:rPr>
          <w:rFonts w:ascii="Times New Roman" w:hAnsi="Times New Roman" w:cs="Times New Roman"/>
          <w:sz w:val="24"/>
          <w:szCs w:val="24"/>
        </w:rPr>
        <w:t xml:space="preserve"> Общие сведения тестирования по оценкам, качеству и успеваемости представлены в таблице. (Приложение №2).</w:t>
      </w:r>
    </w:p>
    <w:p w:rsidR="002C63D7" w:rsidRDefault="002C63D7" w:rsidP="006D141E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8474D1">
        <w:rPr>
          <w:rFonts w:ascii="Times New Roman" w:hAnsi="Times New Roman" w:cs="Times New Roman"/>
          <w:b/>
          <w:bCs/>
          <w:sz w:val="24"/>
          <w:szCs w:val="24"/>
        </w:rPr>
        <w:t xml:space="preserve">Мониторинговые </w:t>
      </w:r>
      <w:r>
        <w:rPr>
          <w:rFonts w:ascii="Times New Roman" w:hAnsi="Times New Roman" w:cs="Times New Roman"/>
          <w:b/>
          <w:bCs/>
          <w:sz w:val="24"/>
          <w:szCs w:val="24"/>
        </w:rPr>
        <w:t>исследования по окружающему миру</w:t>
      </w:r>
      <w:r w:rsidRPr="008474D1">
        <w:rPr>
          <w:rFonts w:ascii="Times New Roman" w:hAnsi="Times New Roman" w:cs="Times New Roman"/>
          <w:b/>
          <w:bCs/>
          <w:sz w:val="24"/>
          <w:szCs w:val="24"/>
        </w:rPr>
        <w:t>.</w:t>
      </w:r>
    </w:p>
    <w:p w:rsidR="002C63D7" w:rsidRDefault="002C63D7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Мониторинговые исследования по предмету «Окружающий мир» проведены в 2013 году впервые. Приняли участие 345, получили результаты 339. </w:t>
      </w:r>
      <w:r w:rsidRPr="00D01921">
        <w:rPr>
          <w:rFonts w:ascii="Times New Roman" w:hAnsi="Times New Roman" w:cs="Times New Roman"/>
          <w:sz w:val="24"/>
          <w:szCs w:val="24"/>
        </w:rPr>
        <w:t xml:space="preserve">Средний общерайонный балл по предмету «Окружающий мир» составил 76,42, средний балл  - 4,4. Средний общереспубликанский балл – 83,1, средняя оценка – 4,7. Успеваемость по району -  99,7%, качество -  90,2%. В 17 школах -  показатели выше среднего районного, в 11 школах -  выше среднего общереспубликанского. </w:t>
      </w:r>
      <w:r>
        <w:rPr>
          <w:rFonts w:ascii="Times New Roman" w:hAnsi="Times New Roman" w:cs="Times New Roman"/>
          <w:sz w:val="24"/>
          <w:szCs w:val="24"/>
        </w:rPr>
        <w:t xml:space="preserve">Лучшие результаты в Азевской СОШ, Девятернинской СОШ, Кадряковской СОШ, Крындинской НОШ, Янаульской НОШ, Старочекалдинской НОШ. В СОШ №4, Бимской СОШ, Табарлинской СОШ, СОШ №3, Кучуковской СОШ, Исенбаевской СОШ, Пелемешской НОШ показатели низкие среднего общерайонного. Общие сведения тестирования по оценкам, качества и успеваемости представлены в таблице. (Приложение №3). </w:t>
      </w:r>
    </w:p>
    <w:p w:rsidR="002C63D7" w:rsidRDefault="002C63D7" w:rsidP="00A37C13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8474D1">
        <w:rPr>
          <w:rFonts w:ascii="Times New Roman" w:hAnsi="Times New Roman" w:cs="Times New Roman"/>
          <w:b/>
          <w:bCs/>
          <w:sz w:val="24"/>
          <w:szCs w:val="24"/>
        </w:rPr>
        <w:t xml:space="preserve">Мониторинговые </w:t>
      </w:r>
      <w:r>
        <w:rPr>
          <w:rFonts w:ascii="Times New Roman" w:hAnsi="Times New Roman" w:cs="Times New Roman"/>
          <w:b/>
          <w:bCs/>
          <w:sz w:val="24"/>
          <w:szCs w:val="24"/>
        </w:rPr>
        <w:t>исследования по татарскому языку</w:t>
      </w:r>
      <w:r w:rsidRPr="008474D1">
        <w:rPr>
          <w:rFonts w:ascii="Times New Roman" w:hAnsi="Times New Roman" w:cs="Times New Roman"/>
          <w:b/>
          <w:bCs/>
          <w:sz w:val="24"/>
          <w:szCs w:val="24"/>
        </w:rPr>
        <w:t>.</w:t>
      </w:r>
    </w:p>
    <w:p w:rsidR="002C63D7" w:rsidRDefault="002C63D7" w:rsidP="004D4A12">
      <w:pPr>
        <w:spacing w:after="0"/>
        <w:ind w:firstLine="708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По району успеваемость  - 97,6% и качество 79,6%.  Для сравнения: в прошлом году успеваемость  - 97,6%, качество 92,8%. Качество в этом году снизилось на 13,2 %. Качественные показатели по школам с родным нерусским языком обучения, татарских группах, в русскоязычных группах приведены в таблице. (Приложение №4).</w:t>
      </w:r>
    </w:p>
    <w:p w:rsidR="002C63D7" w:rsidRPr="004D4A12" w:rsidRDefault="002C63D7" w:rsidP="004D4A12">
      <w:pPr>
        <w:spacing w:after="0"/>
        <w:ind w:firstLine="708"/>
        <w:rPr>
          <w:rFonts w:ascii="Times New Roman" w:hAnsi="Times New Roman" w:cs="Times New Roman"/>
          <w:sz w:val="24"/>
          <w:szCs w:val="24"/>
        </w:rPr>
      </w:pPr>
      <w:r w:rsidRPr="004D4A12">
        <w:rPr>
          <w:rFonts w:ascii="Times New Roman" w:hAnsi="Times New Roman" w:cs="Times New Roman"/>
          <w:sz w:val="24"/>
          <w:szCs w:val="24"/>
        </w:rPr>
        <w:t xml:space="preserve">Средний общерайонный балл по татарскому языку в образовательных учреждениях с татарским языком обучения составил 78,2, средняя оценка  - 4,6. Средний общереспубликанский балл  - 79,2, средняя оценка - 4,6. Успеваемость по району  - 100%, качество  - 98,7%.  Показатели в 9 школах выше среднего общерайонного и среднего общереспубликанского показателей. </w:t>
      </w:r>
    </w:p>
    <w:p w:rsidR="002C63D7" w:rsidRPr="004D4A12" w:rsidRDefault="002C63D7" w:rsidP="004D4A1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4D4A12">
        <w:rPr>
          <w:rFonts w:ascii="Times New Roman" w:hAnsi="Times New Roman" w:cs="Times New Roman"/>
          <w:sz w:val="24"/>
          <w:szCs w:val="24"/>
        </w:rPr>
        <w:tab/>
        <w:t xml:space="preserve">Средний общерайонный балл по татарскому языку в татарских группах в школах  с русским языком обучения составил 65,07, средняя оценка -  3,9. Средний общереспубликанский балл - 80,1, средняя оценка - 4,5. Успеваемость по району   - 91%, качество  - 64,4. Низкие результаты в  СОШ №4 -  средняя  оценка 3, СОШ №2 -  3,1. Показатели в гимназии №1 -  выше среднего общереспубликанского показателя на 0,2. </w:t>
      </w:r>
    </w:p>
    <w:p w:rsidR="002C63D7" w:rsidRDefault="002C63D7" w:rsidP="004D4A1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4D4A12">
        <w:rPr>
          <w:rFonts w:ascii="Times New Roman" w:hAnsi="Times New Roman" w:cs="Times New Roman"/>
          <w:sz w:val="24"/>
          <w:szCs w:val="24"/>
        </w:rPr>
        <w:tab/>
        <w:t>Средний общерайонный балл по татарскому языку в русскоязычных группах в образовательных учреждениях с русским языком обучения -  69,2, средняя оценка  - 4,18. Успеваемость по району  - 98,7%, качество -  77,7%. Средний общереспубликанский балл - 79,2, средняя оценка  - 4,2. В СОШ №4 средняя оценка -  3,3, что ниже  среднего районного показателя на 0,88.</w:t>
      </w:r>
    </w:p>
    <w:p w:rsidR="002C63D7" w:rsidRDefault="002C63D7" w:rsidP="004D4A1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2C63D7" w:rsidRPr="0067475B" w:rsidRDefault="002C63D7" w:rsidP="0067475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7475B">
        <w:rPr>
          <w:rFonts w:ascii="Times New Roman" w:hAnsi="Times New Roman" w:cs="Times New Roman"/>
          <w:sz w:val="24"/>
          <w:szCs w:val="24"/>
        </w:rPr>
        <w:t>По результатам мониторинговых исследований определены общеобразовательные учреждения, показавшие лучшие районные результаты по двум и более предметам:</w:t>
      </w:r>
    </w:p>
    <w:p w:rsidR="002C63D7" w:rsidRPr="0067475B" w:rsidRDefault="002C63D7" w:rsidP="0067475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7475B">
        <w:rPr>
          <w:rFonts w:ascii="Times New Roman" w:hAnsi="Times New Roman" w:cs="Times New Roman"/>
          <w:sz w:val="24"/>
          <w:szCs w:val="24"/>
        </w:rPr>
        <w:t>- Азевская СОШ (математика, русский язык, окружающий мир, татарский язык в русскоязычных группах);</w:t>
      </w:r>
    </w:p>
    <w:p w:rsidR="002C63D7" w:rsidRPr="0067475B" w:rsidRDefault="002C63D7" w:rsidP="0067475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7475B">
        <w:rPr>
          <w:rFonts w:ascii="Times New Roman" w:hAnsi="Times New Roman" w:cs="Times New Roman"/>
          <w:sz w:val="24"/>
          <w:szCs w:val="24"/>
        </w:rPr>
        <w:t>- Сосновская начальная школа – детский сад (математика, русский язык, окружающий мир, татарский язык в образовательных учреждениях с татарским языком обучения);</w:t>
      </w:r>
    </w:p>
    <w:p w:rsidR="002C63D7" w:rsidRPr="0067475B" w:rsidRDefault="002C63D7" w:rsidP="0067475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7475B">
        <w:rPr>
          <w:rFonts w:ascii="Times New Roman" w:hAnsi="Times New Roman" w:cs="Times New Roman"/>
          <w:sz w:val="24"/>
          <w:szCs w:val="24"/>
        </w:rPr>
        <w:t>- Кадряковская СОШ (русский язык, окружающий мир, татарский язык в русскоязычных группах);</w:t>
      </w:r>
    </w:p>
    <w:p w:rsidR="002C63D7" w:rsidRPr="0067475B" w:rsidRDefault="002C63D7" w:rsidP="0067475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7475B">
        <w:rPr>
          <w:rFonts w:ascii="Times New Roman" w:hAnsi="Times New Roman" w:cs="Times New Roman"/>
          <w:sz w:val="24"/>
          <w:szCs w:val="24"/>
        </w:rPr>
        <w:t>- Старочекалдинская начальная школа детский – сад (русский язык, окружающий мир, татарский язык в русскоязычных группах);</w:t>
      </w:r>
    </w:p>
    <w:p w:rsidR="002C63D7" w:rsidRPr="0067475B" w:rsidRDefault="002C63D7" w:rsidP="0067475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7475B">
        <w:rPr>
          <w:rFonts w:ascii="Times New Roman" w:hAnsi="Times New Roman" w:cs="Times New Roman"/>
          <w:sz w:val="24"/>
          <w:szCs w:val="24"/>
        </w:rPr>
        <w:t>- Янаульская начальная школа детский – сад (математика, окружающий мир, татарский язык в образовательных учреждениях с татарским языком обучения);</w:t>
      </w:r>
    </w:p>
    <w:p w:rsidR="002C63D7" w:rsidRPr="0067475B" w:rsidRDefault="002C63D7" w:rsidP="0067475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7475B">
        <w:rPr>
          <w:rFonts w:ascii="Times New Roman" w:hAnsi="Times New Roman" w:cs="Times New Roman"/>
          <w:sz w:val="24"/>
          <w:szCs w:val="24"/>
        </w:rPr>
        <w:t>- Девятернинская СОШ (окружающий мир, русский язык);</w:t>
      </w:r>
    </w:p>
    <w:p w:rsidR="002C63D7" w:rsidRPr="0067475B" w:rsidRDefault="002C63D7" w:rsidP="0067475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7475B">
        <w:rPr>
          <w:rFonts w:ascii="Times New Roman" w:hAnsi="Times New Roman" w:cs="Times New Roman"/>
          <w:sz w:val="24"/>
          <w:szCs w:val="24"/>
        </w:rPr>
        <w:t>- Утягановская начальная школа детский  - сад (математика, татарский язык в образовательных учреждениях с татарским языком обучения);</w:t>
      </w:r>
    </w:p>
    <w:p w:rsidR="002C63D7" w:rsidRPr="0067475B" w:rsidRDefault="002C63D7" w:rsidP="0067475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7475B">
        <w:rPr>
          <w:rFonts w:ascii="Times New Roman" w:hAnsi="Times New Roman" w:cs="Times New Roman"/>
          <w:sz w:val="24"/>
          <w:szCs w:val="24"/>
        </w:rPr>
        <w:t>- Крындинская начальная школа детский – сад (математика, окружающий мир).</w:t>
      </w:r>
    </w:p>
    <w:p w:rsidR="002C63D7" w:rsidRPr="0067475B" w:rsidRDefault="002C63D7" w:rsidP="0067475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7475B">
        <w:rPr>
          <w:rFonts w:ascii="Times New Roman" w:hAnsi="Times New Roman" w:cs="Times New Roman"/>
          <w:sz w:val="24"/>
          <w:szCs w:val="24"/>
        </w:rPr>
        <w:t>По результатам мониторинговых исследований определены общеобразовательные учреждения, показавшие низкие  районные результаты по двум и более предметам:</w:t>
      </w:r>
    </w:p>
    <w:p w:rsidR="002C63D7" w:rsidRPr="0067475B" w:rsidRDefault="002C63D7" w:rsidP="0067475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7475B">
        <w:rPr>
          <w:rFonts w:ascii="Times New Roman" w:hAnsi="Times New Roman" w:cs="Times New Roman"/>
          <w:sz w:val="24"/>
          <w:szCs w:val="24"/>
        </w:rPr>
        <w:t>- СОШ №4 г. Агрыз (русский язык, математика, окружающий мир, татарский язык в русскоязычных группах).</w:t>
      </w:r>
    </w:p>
    <w:p w:rsidR="002C63D7" w:rsidRPr="004D4A12" w:rsidRDefault="002C63D7" w:rsidP="004D4A1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2C63D7" w:rsidRDefault="002C63D7" w:rsidP="004D4A12">
      <w:pPr>
        <w:spacing w:after="0"/>
        <w:ind w:firstLine="708"/>
        <w:rPr>
          <w:rFonts w:ascii="Times New Roman" w:hAnsi="Times New Roman" w:cs="Times New Roman"/>
          <w:sz w:val="24"/>
          <w:szCs w:val="24"/>
        </w:rPr>
      </w:pPr>
    </w:p>
    <w:p w:rsidR="002C63D7" w:rsidRPr="004D4A12" w:rsidRDefault="002C63D7" w:rsidP="004D4A12">
      <w:pPr>
        <w:spacing w:after="0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Исходя из вышесказанных выявлены </w:t>
      </w:r>
      <w:r w:rsidRPr="004D4A12">
        <w:rPr>
          <w:rFonts w:ascii="Times New Roman" w:hAnsi="Times New Roman" w:cs="Times New Roman"/>
          <w:b/>
          <w:bCs/>
          <w:sz w:val="24"/>
          <w:szCs w:val="24"/>
        </w:rPr>
        <w:t>следующие недостатки по организации проведения:</w:t>
      </w:r>
    </w:p>
    <w:p w:rsidR="002C63D7" w:rsidRPr="00A37C13" w:rsidRDefault="002C63D7" w:rsidP="004D4A12">
      <w:pPr>
        <w:numPr>
          <w:ilvl w:val="0"/>
          <w:numId w:val="1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A37C13">
        <w:rPr>
          <w:rFonts w:ascii="Times New Roman" w:hAnsi="Times New Roman" w:cs="Times New Roman"/>
          <w:sz w:val="24"/>
          <w:szCs w:val="24"/>
        </w:rPr>
        <w:t>Некачественная печать бланков: кривая распечатка у СОШ №3, грязная распечатка бланков у Кулегашской СОШ</w:t>
      </w:r>
    </w:p>
    <w:p w:rsidR="002C63D7" w:rsidRPr="00A37C13" w:rsidRDefault="002C63D7" w:rsidP="004D4A12">
      <w:pPr>
        <w:numPr>
          <w:ilvl w:val="0"/>
          <w:numId w:val="1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A37C13">
        <w:rPr>
          <w:rFonts w:ascii="Times New Roman" w:hAnsi="Times New Roman" w:cs="Times New Roman"/>
          <w:sz w:val="24"/>
          <w:szCs w:val="24"/>
        </w:rPr>
        <w:t>Заполнение бланков шариковой ручкой: Янаульской СОШ -  синяя  шариковая ручка,   Табарлинской СОШ, Кадыбашской СОШ – черная шариковая ручка;</w:t>
      </w:r>
    </w:p>
    <w:p w:rsidR="002C63D7" w:rsidRPr="00A37C13" w:rsidRDefault="002C63D7" w:rsidP="004D4A12">
      <w:pPr>
        <w:numPr>
          <w:ilvl w:val="0"/>
          <w:numId w:val="1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A37C13">
        <w:rPr>
          <w:rFonts w:ascii="Times New Roman" w:hAnsi="Times New Roman" w:cs="Times New Roman"/>
          <w:sz w:val="24"/>
          <w:szCs w:val="24"/>
        </w:rPr>
        <w:t>Не указание вариантов в бланках: Старочекалдинская НОШ, Утягановская НОШ, Кудашевская НОШ;</w:t>
      </w:r>
    </w:p>
    <w:p w:rsidR="002C63D7" w:rsidRPr="00A37C13" w:rsidRDefault="002C63D7" w:rsidP="004D4A12">
      <w:pPr>
        <w:numPr>
          <w:ilvl w:val="0"/>
          <w:numId w:val="1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A37C13">
        <w:rPr>
          <w:rFonts w:ascii="Times New Roman" w:hAnsi="Times New Roman" w:cs="Times New Roman"/>
          <w:sz w:val="24"/>
          <w:szCs w:val="24"/>
        </w:rPr>
        <w:t>Несвоевременная доставка материалов тестирования муниципальному координатору: Кадряковская СОШ – опоздание на 30 минут.</w:t>
      </w:r>
    </w:p>
    <w:p w:rsidR="002C63D7" w:rsidRPr="00A37C13" w:rsidRDefault="002C63D7" w:rsidP="004D4A12">
      <w:pPr>
        <w:numPr>
          <w:ilvl w:val="0"/>
          <w:numId w:val="1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A37C13">
        <w:rPr>
          <w:rFonts w:ascii="Times New Roman" w:hAnsi="Times New Roman" w:cs="Times New Roman"/>
          <w:sz w:val="24"/>
          <w:szCs w:val="24"/>
        </w:rPr>
        <w:t>Допущение ошибок при заполнении базы данных: СОШ №2, СОШ №3, Кучуковская СОШ, Терсинская СОШ, Старочекалдинская НОШ, Кадыбашская СОШ, Сарсак – Омгинский лицей, Крындинская НОШ, Кудашевская НОШ,</w:t>
      </w:r>
    </w:p>
    <w:p w:rsidR="002C63D7" w:rsidRPr="004D4A12" w:rsidRDefault="002C63D7" w:rsidP="004D4A12">
      <w:pPr>
        <w:spacing w:after="0"/>
        <w:rPr>
          <w:rFonts w:ascii="Times New Roman" w:hAnsi="Times New Roman" w:cs="Times New Roman"/>
          <w:b/>
          <w:bCs/>
          <w:sz w:val="24"/>
          <w:szCs w:val="24"/>
        </w:rPr>
      </w:pPr>
      <w:r w:rsidRPr="004D4A12">
        <w:rPr>
          <w:rFonts w:ascii="Times New Roman" w:hAnsi="Times New Roman" w:cs="Times New Roman"/>
          <w:b/>
          <w:bCs/>
          <w:sz w:val="24"/>
          <w:szCs w:val="24"/>
        </w:rPr>
        <w:t>Общие рекомендации следующие:</w:t>
      </w:r>
    </w:p>
    <w:p w:rsidR="002C63D7" w:rsidRPr="00A37C13" w:rsidRDefault="002C63D7" w:rsidP="004D4A12">
      <w:pPr>
        <w:numPr>
          <w:ilvl w:val="0"/>
          <w:numId w:val="2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A37C13">
        <w:rPr>
          <w:rFonts w:ascii="Times New Roman" w:hAnsi="Times New Roman" w:cs="Times New Roman"/>
          <w:sz w:val="24"/>
          <w:szCs w:val="24"/>
        </w:rPr>
        <w:t>Более  целенаправленно работать над повышением качества и успеваемости по основным предметам в начальном звене:</w:t>
      </w:r>
    </w:p>
    <w:p w:rsidR="002C63D7" w:rsidRPr="00A37C13" w:rsidRDefault="002C63D7" w:rsidP="004D4A12">
      <w:pPr>
        <w:numPr>
          <w:ilvl w:val="0"/>
          <w:numId w:val="3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A37C13">
        <w:rPr>
          <w:rFonts w:ascii="Times New Roman" w:hAnsi="Times New Roman" w:cs="Times New Roman"/>
          <w:sz w:val="24"/>
          <w:szCs w:val="24"/>
        </w:rPr>
        <w:t>Заместителям директоров по УР провести подробный анализ по мониторингу, по каждому предмету выполнение заданий, конкретно  каждого педагога;</w:t>
      </w:r>
    </w:p>
    <w:p w:rsidR="002C63D7" w:rsidRPr="00A37C13" w:rsidRDefault="002C63D7" w:rsidP="004D4A12">
      <w:pPr>
        <w:numPr>
          <w:ilvl w:val="0"/>
          <w:numId w:val="3"/>
        </w:num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 соответствии в внутри</w:t>
      </w:r>
      <w:r w:rsidRPr="00A37C13">
        <w:rPr>
          <w:rFonts w:ascii="Times New Roman" w:hAnsi="Times New Roman" w:cs="Times New Roman"/>
          <w:sz w:val="24"/>
          <w:szCs w:val="24"/>
        </w:rPr>
        <w:t>школьным контролем учитывать результаты мониторинга и планировать работу, как с учителем, так и с учащимися;</w:t>
      </w:r>
    </w:p>
    <w:p w:rsidR="002C63D7" w:rsidRPr="00A37C13" w:rsidRDefault="002C63D7" w:rsidP="004D4A12">
      <w:pPr>
        <w:numPr>
          <w:ilvl w:val="0"/>
          <w:numId w:val="3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A37C13">
        <w:rPr>
          <w:rFonts w:ascii="Times New Roman" w:hAnsi="Times New Roman" w:cs="Times New Roman"/>
          <w:sz w:val="24"/>
          <w:szCs w:val="24"/>
        </w:rPr>
        <w:t>Учитывать и не повторять вышеуказанные недостатки по организации проведения мониторинговых исследований в следующем году;</w:t>
      </w:r>
    </w:p>
    <w:p w:rsidR="002C63D7" w:rsidRPr="00A37C13" w:rsidRDefault="002C63D7" w:rsidP="004D4A12">
      <w:pPr>
        <w:numPr>
          <w:ilvl w:val="0"/>
          <w:numId w:val="3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A37C13">
        <w:rPr>
          <w:rFonts w:ascii="Times New Roman" w:hAnsi="Times New Roman" w:cs="Times New Roman"/>
          <w:sz w:val="24"/>
          <w:szCs w:val="24"/>
        </w:rPr>
        <w:t>В начале следующего учебного года в ОУ повести тренировочные тесты по основным предметам;</w:t>
      </w:r>
    </w:p>
    <w:p w:rsidR="002C63D7" w:rsidRPr="004D4A12" w:rsidRDefault="002C63D7" w:rsidP="004D4A12">
      <w:pPr>
        <w:spacing w:after="0"/>
        <w:rPr>
          <w:rFonts w:ascii="Times New Roman" w:hAnsi="Times New Roman" w:cs="Times New Roman"/>
          <w:b/>
          <w:bCs/>
          <w:sz w:val="24"/>
          <w:szCs w:val="24"/>
        </w:rPr>
      </w:pPr>
      <w:r w:rsidRPr="004D4A12">
        <w:rPr>
          <w:rFonts w:ascii="Times New Roman" w:hAnsi="Times New Roman" w:cs="Times New Roman"/>
          <w:b/>
          <w:bCs/>
          <w:sz w:val="24"/>
          <w:szCs w:val="24"/>
        </w:rPr>
        <w:t>Задачи муниципальных органов управления образования и ОУ следующее:</w:t>
      </w:r>
      <w:bookmarkStart w:id="0" w:name="_GoBack"/>
      <w:bookmarkEnd w:id="0"/>
    </w:p>
    <w:p w:rsidR="002C63D7" w:rsidRDefault="002C63D7" w:rsidP="004D4A12">
      <w:pPr>
        <w:numPr>
          <w:ilvl w:val="0"/>
          <w:numId w:val="4"/>
        </w:num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Продолжить работу по использованию методов оценки образовательных достижений обучающихся, обеспечивающих непрерывное наблюдение за развитием ученика и своевременное корректирование образовательного процесса;</w:t>
      </w:r>
    </w:p>
    <w:p w:rsidR="002C63D7" w:rsidRDefault="002C63D7" w:rsidP="004D4A12">
      <w:pPr>
        <w:numPr>
          <w:ilvl w:val="0"/>
          <w:numId w:val="4"/>
        </w:num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Использовать результаты мониторинговых исследований при оценке состояния и эффективности деятельности образовательного учреждения, оценке качества образовательных программ;</w:t>
      </w:r>
    </w:p>
    <w:p w:rsidR="002C63D7" w:rsidRPr="00A37C13" w:rsidRDefault="002C63D7" w:rsidP="004D4A12">
      <w:pPr>
        <w:numPr>
          <w:ilvl w:val="0"/>
          <w:numId w:val="4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A37C13">
        <w:rPr>
          <w:rFonts w:ascii="Times New Roman" w:hAnsi="Times New Roman" w:cs="Times New Roman"/>
          <w:sz w:val="24"/>
          <w:szCs w:val="24"/>
        </w:rPr>
        <w:t>усилить работу по информированию учащихся и их родителей о назначении мониторинговых исследований;</w:t>
      </w:r>
    </w:p>
    <w:p w:rsidR="002C63D7" w:rsidRPr="00A37C13" w:rsidRDefault="002C63D7" w:rsidP="004D4A12">
      <w:pPr>
        <w:numPr>
          <w:ilvl w:val="0"/>
          <w:numId w:val="4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A37C13">
        <w:rPr>
          <w:rFonts w:ascii="Times New Roman" w:hAnsi="Times New Roman" w:cs="Times New Roman"/>
          <w:sz w:val="24"/>
          <w:szCs w:val="24"/>
        </w:rPr>
        <w:t>обеспечить объективность при проведении мониторинговых исследований;</w:t>
      </w:r>
    </w:p>
    <w:p w:rsidR="002C63D7" w:rsidRPr="00A37C13" w:rsidRDefault="002C63D7" w:rsidP="004D4A12">
      <w:pPr>
        <w:numPr>
          <w:ilvl w:val="0"/>
          <w:numId w:val="4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A37C13">
        <w:rPr>
          <w:rFonts w:ascii="Times New Roman" w:hAnsi="Times New Roman" w:cs="Times New Roman"/>
          <w:sz w:val="24"/>
          <w:szCs w:val="24"/>
        </w:rPr>
        <w:t>проводить анализ результатов мониторинга с определением типовых ошибок и причин их возникновения;</w:t>
      </w:r>
    </w:p>
    <w:p w:rsidR="002C63D7" w:rsidRPr="00A37C13" w:rsidRDefault="002C63D7" w:rsidP="004D4A12">
      <w:pPr>
        <w:numPr>
          <w:ilvl w:val="0"/>
          <w:numId w:val="4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A37C13">
        <w:rPr>
          <w:rFonts w:ascii="Times New Roman" w:hAnsi="Times New Roman" w:cs="Times New Roman"/>
          <w:sz w:val="24"/>
          <w:szCs w:val="24"/>
        </w:rPr>
        <w:t xml:space="preserve"> формировать у обучающихся навыки тестирования и учета времени при выполнении теста;</w:t>
      </w:r>
    </w:p>
    <w:p w:rsidR="002C63D7" w:rsidRPr="00A37C13" w:rsidRDefault="002C63D7" w:rsidP="004D4A12">
      <w:pPr>
        <w:numPr>
          <w:ilvl w:val="0"/>
          <w:numId w:val="4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A37C13">
        <w:rPr>
          <w:rFonts w:ascii="Times New Roman" w:hAnsi="Times New Roman" w:cs="Times New Roman"/>
          <w:sz w:val="24"/>
          <w:szCs w:val="24"/>
        </w:rPr>
        <w:t>обеспечить подготовку качественных бланков тестирования;</w:t>
      </w:r>
    </w:p>
    <w:p w:rsidR="002C63D7" w:rsidRDefault="002C63D7" w:rsidP="004D4A12">
      <w:pPr>
        <w:numPr>
          <w:ilvl w:val="0"/>
          <w:numId w:val="4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A37C13">
        <w:rPr>
          <w:rFonts w:ascii="Times New Roman" w:hAnsi="Times New Roman" w:cs="Times New Roman"/>
          <w:sz w:val="24"/>
          <w:szCs w:val="24"/>
        </w:rPr>
        <w:t xml:space="preserve"> проводить достаточную  работу с учащимися по заполнению бланков тестов;</w:t>
      </w:r>
    </w:p>
    <w:p w:rsidR="002C63D7" w:rsidRPr="00A37C13" w:rsidRDefault="002C63D7" w:rsidP="004D4A12">
      <w:pPr>
        <w:numPr>
          <w:ilvl w:val="0"/>
          <w:numId w:val="4"/>
        </w:num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осуществлять мероприятия по повышению профессионального уровня педагогов.</w:t>
      </w:r>
    </w:p>
    <w:p w:rsidR="002C63D7" w:rsidRDefault="002C63D7">
      <w:pPr>
        <w:rPr>
          <w:rFonts w:ascii="Times New Roman" w:hAnsi="Times New Roman" w:cs="Times New Roman"/>
          <w:sz w:val="24"/>
          <w:szCs w:val="24"/>
        </w:rPr>
      </w:pPr>
    </w:p>
    <w:p w:rsidR="002C63D7" w:rsidRPr="004D2A54" w:rsidRDefault="002C63D7" w:rsidP="004D2A54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</w:t>
      </w:r>
      <w:r w:rsidRPr="004D2A54">
        <w:rPr>
          <w:rFonts w:ascii="Times New Roman" w:hAnsi="Times New Roman" w:cs="Times New Roman"/>
          <w:sz w:val="24"/>
          <w:szCs w:val="24"/>
        </w:rPr>
        <w:t>Результаты мониторинговых исследований 4 классов по русскому языку</w:t>
      </w:r>
      <w:r>
        <w:rPr>
          <w:rFonts w:ascii="Times New Roman" w:hAnsi="Times New Roman" w:cs="Times New Roman"/>
          <w:sz w:val="24"/>
          <w:szCs w:val="24"/>
        </w:rPr>
        <w:t xml:space="preserve">.  Приложение 1. </w:t>
      </w:r>
    </w:p>
    <w:tbl>
      <w:tblPr>
        <w:tblpPr w:leftFromText="180" w:rightFromText="180" w:vertAnchor="page" w:horzAnchor="page" w:tblpX="1033" w:tblpY="2026"/>
        <w:tblW w:w="1089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496"/>
        <w:gridCol w:w="2827"/>
        <w:gridCol w:w="1105"/>
        <w:gridCol w:w="720"/>
        <w:gridCol w:w="900"/>
        <w:gridCol w:w="720"/>
        <w:gridCol w:w="720"/>
        <w:gridCol w:w="700"/>
        <w:gridCol w:w="709"/>
        <w:gridCol w:w="709"/>
        <w:gridCol w:w="708"/>
        <w:gridCol w:w="577"/>
      </w:tblGrid>
      <w:tr w:rsidR="002C63D7" w:rsidRPr="004D2A54">
        <w:trPr>
          <w:trHeight w:val="214"/>
        </w:trPr>
        <w:tc>
          <w:tcPr>
            <w:tcW w:w="496" w:type="dxa"/>
          </w:tcPr>
          <w:p w:rsidR="002C63D7" w:rsidRPr="00142241" w:rsidRDefault="002C63D7" w:rsidP="004D2A54">
            <w:pPr>
              <w:spacing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4224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2827" w:type="dxa"/>
          </w:tcPr>
          <w:p w:rsidR="002C63D7" w:rsidRPr="00142241" w:rsidRDefault="002C63D7" w:rsidP="004D2A54">
            <w:pPr>
              <w:spacing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4224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Гимназия </w:t>
            </w:r>
          </w:p>
        </w:tc>
        <w:tc>
          <w:tcPr>
            <w:tcW w:w="1105" w:type="dxa"/>
          </w:tcPr>
          <w:p w:rsidR="002C63D7" w:rsidRPr="00142241" w:rsidRDefault="002C63D7" w:rsidP="004D2A54">
            <w:pPr>
              <w:spacing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4224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48</w:t>
            </w:r>
          </w:p>
        </w:tc>
        <w:tc>
          <w:tcPr>
            <w:tcW w:w="720" w:type="dxa"/>
          </w:tcPr>
          <w:p w:rsidR="002C63D7" w:rsidRPr="00142241" w:rsidRDefault="002C63D7" w:rsidP="004D2A54">
            <w:pPr>
              <w:spacing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14224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</w:t>
            </w:r>
            <w:r w:rsidRPr="00142241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6</w:t>
            </w:r>
          </w:p>
        </w:tc>
        <w:tc>
          <w:tcPr>
            <w:tcW w:w="900" w:type="dxa"/>
          </w:tcPr>
          <w:p w:rsidR="002C63D7" w:rsidRPr="00142241" w:rsidRDefault="002C63D7" w:rsidP="004D2A54">
            <w:pPr>
              <w:spacing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14224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</w:t>
            </w:r>
            <w:r w:rsidRPr="00142241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6</w:t>
            </w:r>
          </w:p>
        </w:tc>
        <w:tc>
          <w:tcPr>
            <w:tcW w:w="720" w:type="dxa"/>
          </w:tcPr>
          <w:p w:rsidR="002C63D7" w:rsidRPr="00142241" w:rsidRDefault="002C63D7" w:rsidP="004D2A54">
            <w:pPr>
              <w:spacing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4224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25</w:t>
            </w:r>
          </w:p>
        </w:tc>
        <w:tc>
          <w:tcPr>
            <w:tcW w:w="720" w:type="dxa"/>
          </w:tcPr>
          <w:p w:rsidR="002C63D7" w:rsidRPr="00142241" w:rsidRDefault="002C63D7" w:rsidP="004D2A54">
            <w:pPr>
              <w:spacing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4224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16</w:t>
            </w:r>
          </w:p>
        </w:tc>
        <w:tc>
          <w:tcPr>
            <w:tcW w:w="700" w:type="dxa"/>
          </w:tcPr>
          <w:p w:rsidR="002C63D7" w:rsidRPr="00142241" w:rsidRDefault="002C63D7" w:rsidP="004D2A54">
            <w:pPr>
              <w:spacing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4224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709" w:type="dxa"/>
          </w:tcPr>
          <w:p w:rsidR="002C63D7" w:rsidRPr="00142241" w:rsidRDefault="002C63D7" w:rsidP="004D2A54">
            <w:pPr>
              <w:spacing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142241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1</w:t>
            </w:r>
          </w:p>
        </w:tc>
        <w:tc>
          <w:tcPr>
            <w:tcW w:w="709" w:type="dxa"/>
          </w:tcPr>
          <w:p w:rsidR="002C63D7" w:rsidRPr="00142241" w:rsidRDefault="002C63D7" w:rsidP="004D2A54">
            <w:pPr>
              <w:spacing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142241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91</w:t>
            </w:r>
          </w:p>
        </w:tc>
        <w:tc>
          <w:tcPr>
            <w:tcW w:w="708" w:type="dxa"/>
          </w:tcPr>
          <w:p w:rsidR="002C63D7" w:rsidRPr="00142241" w:rsidRDefault="002C63D7" w:rsidP="004D2A54">
            <w:pPr>
              <w:spacing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142241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100</w:t>
            </w:r>
          </w:p>
        </w:tc>
        <w:tc>
          <w:tcPr>
            <w:tcW w:w="577" w:type="dxa"/>
          </w:tcPr>
          <w:p w:rsidR="002C63D7" w:rsidRPr="00142241" w:rsidRDefault="002C63D7" w:rsidP="004D2A54">
            <w:pPr>
              <w:spacing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4224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4,4</w:t>
            </w:r>
          </w:p>
        </w:tc>
      </w:tr>
      <w:tr w:rsidR="002C63D7" w:rsidRPr="004D2A54">
        <w:trPr>
          <w:trHeight w:val="222"/>
        </w:trPr>
        <w:tc>
          <w:tcPr>
            <w:tcW w:w="496" w:type="dxa"/>
          </w:tcPr>
          <w:p w:rsidR="002C63D7" w:rsidRPr="00142241" w:rsidRDefault="002C63D7" w:rsidP="004D2A54">
            <w:pPr>
              <w:spacing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4224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2827" w:type="dxa"/>
          </w:tcPr>
          <w:p w:rsidR="002C63D7" w:rsidRPr="00142241" w:rsidRDefault="002C63D7" w:rsidP="004D2A54">
            <w:pPr>
              <w:spacing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4224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АСОШ №2</w:t>
            </w:r>
          </w:p>
        </w:tc>
        <w:tc>
          <w:tcPr>
            <w:tcW w:w="1105" w:type="dxa"/>
          </w:tcPr>
          <w:p w:rsidR="002C63D7" w:rsidRPr="00142241" w:rsidRDefault="002C63D7" w:rsidP="004D2A54">
            <w:pPr>
              <w:spacing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4224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79</w:t>
            </w:r>
          </w:p>
        </w:tc>
        <w:tc>
          <w:tcPr>
            <w:tcW w:w="720" w:type="dxa"/>
          </w:tcPr>
          <w:p w:rsidR="002C63D7" w:rsidRPr="00142241" w:rsidRDefault="002C63D7" w:rsidP="004D2A54">
            <w:pPr>
              <w:spacing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4224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76</w:t>
            </w:r>
          </w:p>
        </w:tc>
        <w:tc>
          <w:tcPr>
            <w:tcW w:w="900" w:type="dxa"/>
          </w:tcPr>
          <w:p w:rsidR="002C63D7" w:rsidRPr="00142241" w:rsidRDefault="002C63D7" w:rsidP="004D2A54">
            <w:pPr>
              <w:spacing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14224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</w:t>
            </w:r>
            <w:r w:rsidRPr="00142241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6</w:t>
            </w:r>
          </w:p>
        </w:tc>
        <w:tc>
          <w:tcPr>
            <w:tcW w:w="720" w:type="dxa"/>
          </w:tcPr>
          <w:p w:rsidR="002C63D7" w:rsidRPr="00142241" w:rsidRDefault="002C63D7" w:rsidP="004D2A54">
            <w:pPr>
              <w:spacing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14224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</w:t>
            </w:r>
            <w:r w:rsidRPr="00142241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6</w:t>
            </w:r>
          </w:p>
        </w:tc>
        <w:tc>
          <w:tcPr>
            <w:tcW w:w="720" w:type="dxa"/>
          </w:tcPr>
          <w:p w:rsidR="002C63D7" w:rsidRPr="00142241" w:rsidRDefault="002C63D7" w:rsidP="004D2A54">
            <w:pPr>
              <w:spacing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4224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17</w:t>
            </w:r>
          </w:p>
        </w:tc>
        <w:tc>
          <w:tcPr>
            <w:tcW w:w="700" w:type="dxa"/>
          </w:tcPr>
          <w:p w:rsidR="002C63D7" w:rsidRPr="00142241" w:rsidRDefault="002C63D7" w:rsidP="004D2A54">
            <w:pPr>
              <w:spacing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4224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30</w:t>
            </w:r>
          </w:p>
        </w:tc>
        <w:tc>
          <w:tcPr>
            <w:tcW w:w="709" w:type="dxa"/>
          </w:tcPr>
          <w:p w:rsidR="002C63D7" w:rsidRPr="00142241" w:rsidRDefault="002C63D7" w:rsidP="004D2A54">
            <w:pPr>
              <w:spacing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4224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709" w:type="dxa"/>
          </w:tcPr>
          <w:p w:rsidR="002C63D7" w:rsidRPr="00142241" w:rsidRDefault="002C63D7" w:rsidP="004D2A54">
            <w:pPr>
              <w:spacing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14224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56,5</w:t>
            </w:r>
          </w:p>
        </w:tc>
        <w:tc>
          <w:tcPr>
            <w:tcW w:w="708" w:type="dxa"/>
          </w:tcPr>
          <w:p w:rsidR="002C63D7" w:rsidRPr="00142241" w:rsidRDefault="002C63D7" w:rsidP="004D2A54">
            <w:pPr>
              <w:spacing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4224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96</w:t>
            </w:r>
          </w:p>
        </w:tc>
        <w:tc>
          <w:tcPr>
            <w:tcW w:w="577" w:type="dxa"/>
          </w:tcPr>
          <w:p w:rsidR="002C63D7" w:rsidRPr="00142241" w:rsidRDefault="002C63D7" w:rsidP="004D2A54">
            <w:pPr>
              <w:spacing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4224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3,9</w:t>
            </w:r>
          </w:p>
        </w:tc>
      </w:tr>
      <w:tr w:rsidR="002C63D7" w:rsidRPr="004D2A54">
        <w:tc>
          <w:tcPr>
            <w:tcW w:w="496" w:type="dxa"/>
          </w:tcPr>
          <w:p w:rsidR="002C63D7" w:rsidRPr="00142241" w:rsidRDefault="002C63D7" w:rsidP="004D2A54">
            <w:pPr>
              <w:spacing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4224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2827" w:type="dxa"/>
          </w:tcPr>
          <w:p w:rsidR="002C63D7" w:rsidRPr="00142241" w:rsidRDefault="002C63D7" w:rsidP="004D2A54">
            <w:pPr>
              <w:spacing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4224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АСОШ №3</w:t>
            </w:r>
          </w:p>
        </w:tc>
        <w:tc>
          <w:tcPr>
            <w:tcW w:w="1105" w:type="dxa"/>
          </w:tcPr>
          <w:p w:rsidR="002C63D7" w:rsidRPr="00142241" w:rsidRDefault="002C63D7" w:rsidP="004D2A54">
            <w:pPr>
              <w:spacing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4224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57</w:t>
            </w:r>
          </w:p>
        </w:tc>
        <w:tc>
          <w:tcPr>
            <w:tcW w:w="720" w:type="dxa"/>
          </w:tcPr>
          <w:p w:rsidR="002C63D7" w:rsidRPr="00142241" w:rsidRDefault="002C63D7" w:rsidP="004D2A54">
            <w:pPr>
              <w:spacing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4224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53</w:t>
            </w:r>
          </w:p>
        </w:tc>
        <w:tc>
          <w:tcPr>
            <w:tcW w:w="900" w:type="dxa"/>
          </w:tcPr>
          <w:p w:rsidR="002C63D7" w:rsidRPr="00142241" w:rsidRDefault="002C63D7" w:rsidP="004D2A54">
            <w:pPr>
              <w:spacing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4224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53</w:t>
            </w:r>
          </w:p>
        </w:tc>
        <w:tc>
          <w:tcPr>
            <w:tcW w:w="720" w:type="dxa"/>
          </w:tcPr>
          <w:p w:rsidR="002C63D7" w:rsidRPr="00142241" w:rsidRDefault="002C63D7" w:rsidP="004D2A54">
            <w:pPr>
              <w:spacing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4224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19</w:t>
            </w:r>
          </w:p>
        </w:tc>
        <w:tc>
          <w:tcPr>
            <w:tcW w:w="720" w:type="dxa"/>
          </w:tcPr>
          <w:p w:rsidR="002C63D7" w:rsidRPr="00142241" w:rsidRDefault="002C63D7" w:rsidP="004D2A54">
            <w:pPr>
              <w:spacing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4224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17</w:t>
            </w:r>
          </w:p>
        </w:tc>
        <w:tc>
          <w:tcPr>
            <w:tcW w:w="700" w:type="dxa"/>
          </w:tcPr>
          <w:p w:rsidR="002C63D7" w:rsidRPr="00142241" w:rsidRDefault="002C63D7" w:rsidP="004D2A54">
            <w:pPr>
              <w:spacing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4224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15</w:t>
            </w:r>
          </w:p>
        </w:tc>
        <w:tc>
          <w:tcPr>
            <w:tcW w:w="709" w:type="dxa"/>
          </w:tcPr>
          <w:p w:rsidR="002C63D7" w:rsidRPr="00142241" w:rsidRDefault="002C63D7" w:rsidP="004D2A54">
            <w:pPr>
              <w:spacing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4224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709" w:type="dxa"/>
          </w:tcPr>
          <w:p w:rsidR="002C63D7" w:rsidRPr="00142241" w:rsidRDefault="002C63D7" w:rsidP="004D2A54">
            <w:pPr>
              <w:spacing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4224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67,9</w:t>
            </w:r>
          </w:p>
        </w:tc>
        <w:tc>
          <w:tcPr>
            <w:tcW w:w="708" w:type="dxa"/>
          </w:tcPr>
          <w:p w:rsidR="002C63D7" w:rsidRPr="00142241" w:rsidRDefault="002C63D7" w:rsidP="004D2A54">
            <w:pPr>
              <w:spacing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4224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96,2</w:t>
            </w:r>
          </w:p>
        </w:tc>
        <w:tc>
          <w:tcPr>
            <w:tcW w:w="577" w:type="dxa"/>
          </w:tcPr>
          <w:p w:rsidR="002C63D7" w:rsidRPr="00142241" w:rsidRDefault="002C63D7" w:rsidP="004D2A54">
            <w:pPr>
              <w:spacing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4224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</w:t>
            </w:r>
          </w:p>
        </w:tc>
      </w:tr>
      <w:tr w:rsidR="002C63D7" w:rsidRPr="004D2A54">
        <w:tc>
          <w:tcPr>
            <w:tcW w:w="496" w:type="dxa"/>
          </w:tcPr>
          <w:p w:rsidR="002C63D7" w:rsidRPr="00142241" w:rsidRDefault="002C63D7" w:rsidP="004D2A54">
            <w:pPr>
              <w:spacing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4224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2827" w:type="dxa"/>
          </w:tcPr>
          <w:p w:rsidR="002C63D7" w:rsidRPr="00142241" w:rsidRDefault="002C63D7" w:rsidP="004D2A54">
            <w:pPr>
              <w:spacing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4224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АСОШ №4</w:t>
            </w:r>
          </w:p>
        </w:tc>
        <w:tc>
          <w:tcPr>
            <w:tcW w:w="1105" w:type="dxa"/>
          </w:tcPr>
          <w:p w:rsidR="002C63D7" w:rsidRPr="00142241" w:rsidRDefault="002C63D7" w:rsidP="004D2A54">
            <w:pPr>
              <w:spacing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4224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30</w:t>
            </w:r>
          </w:p>
        </w:tc>
        <w:tc>
          <w:tcPr>
            <w:tcW w:w="720" w:type="dxa"/>
          </w:tcPr>
          <w:p w:rsidR="002C63D7" w:rsidRPr="00142241" w:rsidRDefault="002C63D7" w:rsidP="004D2A54">
            <w:pPr>
              <w:spacing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4224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30</w:t>
            </w:r>
          </w:p>
        </w:tc>
        <w:tc>
          <w:tcPr>
            <w:tcW w:w="900" w:type="dxa"/>
          </w:tcPr>
          <w:p w:rsidR="002C63D7" w:rsidRPr="00142241" w:rsidRDefault="002C63D7" w:rsidP="004D2A54">
            <w:pPr>
              <w:spacing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4224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30</w:t>
            </w:r>
          </w:p>
        </w:tc>
        <w:tc>
          <w:tcPr>
            <w:tcW w:w="720" w:type="dxa"/>
          </w:tcPr>
          <w:p w:rsidR="002C63D7" w:rsidRPr="00142241" w:rsidRDefault="002C63D7" w:rsidP="004D2A54">
            <w:pPr>
              <w:spacing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4224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720" w:type="dxa"/>
          </w:tcPr>
          <w:p w:rsidR="002C63D7" w:rsidRPr="00142241" w:rsidRDefault="002C63D7" w:rsidP="004D2A54">
            <w:pPr>
              <w:spacing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4224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</w:t>
            </w:r>
          </w:p>
        </w:tc>
        <w:tc>
          <w:tcPr>
            <w:tcW w:w="700" w:type="dxa"/>
          </w:tcPr>
          <w:p w:rsidR="002C63D7" w:rsidRPr="00142241" w:rsidRDefault="002C63D7" w:rsidP="004D2A54">
            <w:pPr>
              <w:spacing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4224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14</w:t>
            </w:r>
          </w:p>
        </w:tc>
        <w:tc>
          <w:tcPr>
            <w:tcW w:w="709" w:type="dxa"/>
          </w:tcPr>
          <w:p w:rsidR="002C63D7" w:rsidRPr="00142241" w:rsidRDefault="002C63D7" w:rsidP="004D2A54">
            <w:pPr>
              <w:spacing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4224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709" w:type="dxa"/>
          </w:tcPr>
          <w:p w:rsidR="002C63D7" w:rsidRPr="00142241" w:rsidRDefault="002C63D7" w:rsidP="004D2A54">
            <w:pPr>
              <w:spacing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4224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36,6</w:t>
            </w:r>
          </w:p>
        </w:tc>
        <w:tc>
          <w:tcPr>
            <w:tcW w:w="708" w:type="dxa"/>
          </w:tcPr>
          <w:p w:rsidR="002C63D7" w:rsidRPr="00142241" w:rsidRDefault="002C63D7" w:rsidP="004D2A54">
            <w:pPr>
              <w:spacing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4224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83,3</w:t>
            </w:r>
          </w:p>
        </w:tc>
        <w:tc>
          <w:tcPr>
            <w:tcW w:w="577" w:type="dxa"/>
          </w:tcPr>
          <w:p w:rsidR="002C63D7" w:rsidRPr="00142241" w:rsidRDefault="002C63D7" w:rsidP="004D2A54">
            <w:pPr>
              <w:spacing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4224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3,3</w:t>
            </w:r>
          </w:p>
        </w:tc>
      </w:tr>
      <w:tr w:rsidR="002C63D7" w:rsidRPr="004D2A54">
        <w:trPr>
          <w:trHeight w:val="233"/>
        </w:trPr>
        <w:tc>
          <w:tcPr>
            <w:tcW w:w="496" w:type="dxa"/>
          </w:tcPr>
          <w:p w:rsidR="002C63D7" w:rsidRPr="00142241" w:rsidRDefault="002C63D7" w:rsidP="004D2A54">
            <w:pPr>
              <w:spacing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4224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2827" w:type="dxa"/>
          </w:tcPr>
          <w:p w:rsidR="002C63D7" w:rsidRPr="00142241" w:rsidRDefault="002C63D7" w:rsidP="004D2A54">
            <w:pPr>
              <w:spacing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4224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Азевская СОШ</w:t>
            </w:r>
          </w:p>
        </w:tc>
        <w:tc>
          <w:tcPr>
            <w:tcW w:w="1105" w:type="dxa"/>
          </w:tcPr>
          <w:p w:rsidR="002C63D7" w:rsidRPr="00142241" w:rsidRDefault="002C63D7" w:rsidP="004D2A54">
            <w:pPr>
              <w:spacing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4224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720" w:type="dxa"/>
          </w:tcPr>
          <w:p w:rsidR="002C63D7" w:rsidRPr="00142241" w:rsidRDefault="002C63D7" w:rsidP="004D2A54">
            <w:pPr>
              <w:spacing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4224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900" w:type="dxa"/>
          </w:tcPr>
          <w:p w:rsidR="002C63D7" w:rsidRPr="00142241" w:rsidRDefault="002C63D7" w:rsidP="004D2A54">
            <w:pPr>
              <w:spacing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4224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720" w:type="dxa"/>
          </w:tcPr>
          <w:p w:rsidR="002C63D7" w:rsidRPr="00142241" w:rsidRDefault="002C63D7" w:rsidP="004D2A54">
            <w:pPr>
              <w:spacing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4224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720" w:type="dxa"/>
          </w:tcPr>
          <w:p w:rsidR="002C63D7" w:rsidRPr="00142241" w:rsidRDefault="002C63D7" w:rsidP="004D2A54">
            <w:pPr>
              <w:spacing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4224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700" w:type="dxa"/>
          </w:tcPr>
          <w:p w:rsidR="002C63D7" w:rsidRPr="00142241" w:rsidRDefault="002C63D7" w:rsidP="004D2A54">
            <w:pPr>
              <w:spacing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09" w:type="dxa"/>
          </w:tcPr>
          <w:p w:rsidR="002C63D7" w:rsidRPr="00142241" w:rsidRDefault="002C63D7" w:rsidP="004D2A54">
            <w:pPr>
              <w:spacing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09" w:type="dxa"/>
          </w:tcPr>
          <w:p w:rsidR="002C63D7" w:rsidRPr="00142241" w:rsidRDefault="002C63D7" w:rsidP="004D2A54">
            <w:pPr>
              <w:spacing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4224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100</w:t>
            </w:r>
          </w:p>
        </w:tc>
        <w:tc>
          <w:tcPr>
            <w:tcW w:w="708" w:type="dxa"/>
          </w:tcPr>
          <w:p w:rsidR="002C63D7" w:rsidRPr="00142241" w:rsidRDefault="002C63D7" w:rsidP="004D2A54">
            <w:pPr>
              <w:spacing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4224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100</w:t>
            </w:r>
          </w:p>
        </w:tc>
        <w:tc>
          <w:tcPr>
            <w:tcW w:w="577" w:type="dxa"/>
          </w:tcPr>
          <w:p w:rsidR="002C63D7" w:rsidRPr="00142241" w:rsidRDefault="002C63D7" w:rsidP="004D2A54">
            <w:pPr>
              <w:spacing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4224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</w:t>
            </w:r>
          </w:p>
        </w:tc>
      </w:tr>
      <w:tr w:rsidR="002C63D7" w:rsidRPr="004D2A54">
        <w:tc>
          <w:tcPr>
            <w:tcW w:w="496" w:type="dxa"/>
          </w:tcPr>
          <w:p w:rsidR="002C63D7" w:rsidRPr="00142241" w:rsidRDefault="002C63D7" w:rsidP="004D2A54">
            <w:pPr>
              <w:spacing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4224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</w:t>
            </w:r>
          </w:p>
        </w:tc>
        <w:tc>
          <w:tcPr>
            <w:tcW w:w="2827" w:type="dxa"/>
          </w:tcPr>
          <w:p w:rsidR="002C63D7" w:rsidRPr="00142241" w:rsidRDefault="002C63D7" w:rsidP="004D2A54">
            <w:pPr>
              <w:spacing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4224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Бимская СОШ</w:t>
            </w:r>
          </w:p>
        </w:tc>
        <w:tc>
          <w:tcPr>
            <w:tcW w:w="1105" w:type="dxa"/>
          </w:tcPr>
          <w:p w:rsidR="002C63D7" w:rsidRPr="00142241" w:rsidRDefault="002C63D7" w:rsidP="004D2A54">
            <w:pPr>
              <w:spacing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4224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</w:t>
            </w:r>
          </w:p>
        </w:tc>
        <w:tc>
          <w:tcPr>
            <w:tcW w:w="720" w:type="dxa"/>
          </w:tcPr>
          <w:p w:rsidR="002C63D7" w:rsidRPr="00142241" w:rsidRDefault="002C63D7" w:rsidP="004D2A54">
            <w:pPr>
              <w:spacing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4224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</w:t>
            </w:r>
          </w:p>
        </w:tc>
        <w:tc>
          <w:tcPr>
            <w:tcW w:w="900" w:type="dxa"/>
          </w:tcPr>
          <w:p w:rsidR="002C63D7" w:rsidRPr="00142241" w:rsidRDefault="002C63D7" w:rsidP="004D2A54">
            <w:pPr>
              <w:spacing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4224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</w:t>
            </w:r>
          </w:p>
        </w:tc>
        <w:tc>
          <w:tcPr>
            <w:tcW w:w="720" w:type="dxa"/>
          </w:tcPr>
          <w:p w:rsidR="002C63D7" w:rsidRPr="00142241" w:rsidRDefault="002C63D7" w:rsidP="004D2A54">
            <w:pPr>
              <w:spacing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4224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720" w:type="dxa"/>
          </w:tcPr>
          <w:p w:rsidR="002C63D7" w:rsidRPr="00142241" w:rsidRDefault="002C63D7" w:rsidP="004D2A54">
            <w:pPr>
              <w:spacing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4224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700" w:type="dxa"/>
          </w:tcPr>
          <w:p w:rsidR="002C63D7" w:rsidRPr="00142241" w:rsidRDefault="002C63D7" w:rsidP="004D2A54">
            <w:pPr>
              <w:spacing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09" w:type="dxa"/>
          </w:tcPr>
          <w:p w:rsidR="002C63D7" w:rsidRPr="00142241" w:rsidRDefault="002C63D7" w:rsidP="004D2A54">
            <w:pPr>
              <w:spacing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09" w:type="dxa"/>
          </w:tcPr>
          <w:p w:rsidR="002C63D7" w:rsidRPr="00142241" w:rsidRDefault="002C63D7" w:rsidP="004D2A54">
            <w:pPr>
              <w:spacing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4224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100</w:t>
            </w:r>
          </w:p>
        </w:tc>
        <w:tc>
          <w:tcPr>
            <w:tcW w:w="708" w:type="dxa"/>
          </w:tcPr>
          <w:p w:rsidR="002C63D7" w:rsidRPr="00142241" w:rsidRDefault="002C63D7" w:rsidP="004D2A54">
            <w:pPr>
              <w:spacing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4224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100</w:t>
            </w:r>
          </w:p>
        </w:tc>
        <w:tc>
          <w:tcPr>
            <w:tcW w:w="577" w:type="dxa"/>
          </w:tcPr>
          <w:p w:rsidR="002C63D7" w:rsidRPr="00142241" w:rsidRDefault="002C63D7" w:rsidP="004D2A54">
            <w:pPr>
              <w:spacing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4224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4,4</w:t>
            </w:r>
          </w:p>
        </w:tc>
      </w:tr>
      <w:tr w:rsidR="002C63D7" w:rsidRPr="004D2A54">
        <w:tc>
          <w:tcPr>
            <w:tcW w:w="496" w:type="dxa"/>
          </w:tcPr>
          <w:p w:rsidR="002C63D7" w:rsidRPr="00142241" w:rsidRDefault="002C63D7" w:rsidP="004D2A54">
            <w:pPr>
              <w:spacing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4224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</w:t>
            </w:r>
          </w:p>
        </w:tc>
        <w:tc>
          <w:tcPr>
            <w:tcW w:w="2827" w:type="dxa"/>
          </w:tcPr>
          <w:p w:rsidR="002C63D7" w:rsidRPr="00142241" w:rsidRDefault="002C63D7" w:rsidP="004D2A54">
            <w:pPr>
              <w:spacing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4224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Иж.Бобья СОШ</w:t>
            </w:r>
          </w:p>
        </w:tc>
        <w:tc>
          <w:tcPr>
            <w:tcW w:w="1105" w:type="dxa"/>
          </w:tcPr>
          <w:p w:rsidR="002C63D7" w:rsidRPr="00142241" w:rsidRDefault="002C63D7" w:rsidP="004D2A54">
            <w:pPr>
              <w:spacing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4224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720" w:type="dxa"/>
          </w:tcPr>
          <w:p w:rsidR="002C63D7" w:rsidRPr="00142241" w:rsidRDefault="002C63D7" w:rsidP="004D2A54">
            <w:pPr>
              <w:spacing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4224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900" w:type="dxa"/>
          </w:tcPr>
          <w:p w:rsidR="002C63D7" w:rsidRPr="00142241" w:rsidRDefault="002C63D7" w:rsidP="004D2A54">
            <w:pPr>
              <w:spacing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4224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720" w:type="dxa"/>
          </w:tcPr>
          <w:p w:rsidR="002C63D7" w:rsidRPr="00142241" w:rsidRDefault="002C63D7" w:rsidP="004D2A54">
            <w:pPr>
              <w:spacing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4224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720" w:type="dxa"/>
          </w:tcPr>
          <w:p w:rsidR="002C63D7" w:rsidRPr="00142241" w:rsidRDefault="002C63D7" w:rsidP="004D2A54">
            <w:pPr>
              <w:spacing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00" w:type="dxa"/>
          </w:tcPr>
          <w:p w:rsidR="002C63D7" w:rsidRPr="00142241" w:rsidRDefault="002C63D7" w:rsidP="004D2A54">
            <w:pPr>
              <w:spacing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4224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709" w:type="dxa"/>
          </w:tcPr>
          <w:p w:rsidR="002C63D7" w:rsidRPr="00142241" w:rsidRDefault="002C63D7" w:rsidP="004D2A54">
            <w:pPr>
              <w:spacing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09" w:type="dxa"/>
          </w:tcPr>
          <w:p w:rsidR="002C63D7" w:rsidRPr="00142241" w:rsidRDefault="002C63D7" w:rsidP="004D2A54">
            <w:pPr>
              <w:spacing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4224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60</w:t>
            </w:r>
          </w:p>
        </w:tc>
        <w:tc>
          <w:tcPr>
            <w:tcW w:w="708" w:type="dxa"/>
          </w:tcPr>
          <w:p w:rsidR="002C63D7" w:rsidRPr="00142241" w:rsidRDefault="002C63D7" w:rsidP="004D2A54">
            <w:pPr>
              <w:spacing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4224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100</w:t>
            </w:r>
          </w:p>
        </w:tc>
        <w:tc>
          <w:tcPr>
            <w:tcW w:w="577" w:type="dxa"/>
          </w:tcPr>
          <w:p w:rsidR="002C63D7" w:rsidRPr="00142241" w:rsidRDefault="002C63D7" w:rsidP="004D2A54">
            <w:pPr>
              <w:spacing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4224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4,2</w:t>
            </w:r>
          </w:p>
        </w:tc>
      </w:tr>
      <w:tr w:rsidR="002C63D7" w:rsidRPr="004D2A54">
        <w:tc>
          <w:tcPr>
            <w:tcW w:w="496" w:type="dxa"/>
          </w:tcPr>
          <w:p w:rsidR="002C63D7" w:rsidRPr="00142241" w:rsidRDefault="002C63D7" w:rsidP="004D2A54">
            <w:pPr>
              <w:spacing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4224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</w:t>
            </w:r>
          </w:p>
        </w:tc>
        <w:tc>
          <w:tcPr>
            <w:tcW w:w="2827" w:type="dxa"/>
          </w:tcPr>
          <w:p w:rsidR="002C63D7" w:rsidRPr="00142241" w:rsidRDefault="002C63D7" w:rsidP="004D2A54">
            <w:pPr>
              <w:spacing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4224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Кучуковская СОШ</w:t>
            </w:r>
          </w:p>
        </w:tc>
        <w:tc>
          <w:tcPr>
            <w:tcW w:w="1105" w:type="dxa"/>
          </w:tcPr>
          <w:p w:rsidR="002C63D7" w:rsidRPr="00142241" w:rsidRDefault="002C63D7" w:rsidP="004D2A54">
            <w:pPr>
              <w:spacing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4224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15</w:t>
            </w:r>
          </w:p>
        </w:tc>
        <w:tc>
          <w:tcPr>
            <w:tcW w:w="720" w:type="dxa"/>
          </w:tcPr>
          <w:p w:rsidR="002C63D7" w:rsidRPr="00142241" w:rsidRDefault="002C63D7" w:rsidP="004D2A54">
            <w:pPr>
              <w:spacing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4224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15</w:t>
            </w:r>
          </w:p>
        </w:tc>
        <w:tc>
          <w:tcPr>
            <w:tcW w:w="900" w:type="dxa"/>
          </w:tcPr>
          <w:p w:rsidR="002C63D7" w:rsidRPr="00142241" w:rsidRDefault="002C63D7" w:rsidP="004D2A54">
            <w:pPr>
              <w:spacing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4224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15</w:t>
            </w:r>
          </w:p>
        </w:tc>
        <w:tc>
          <w:tcPr>
            <w:tcW w:w="720" w:type="dxa"/>
          </w:tcPr>
          <w:p w:rsidR="002C63D7" w:rsidRPr="00142241" w:rsidRDefault="002C63D7" w:rsidP="004D2A54">
            <w:pPr>
              <w:spacing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4224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</w:t>
            </w:r>
          </w:p>
        </w:tc>
        <w:tc>
          <w:tcPr>
            <w:tcW w:w="720" w:type="dxa"/>
          </w:tcPr>
          <w:p w:rsidR="002C63D7" w:rsidRPr="00142241" w:rsidRDefault="002C63D7" w:rsidP="004D2A54">
            <w:pPr>
              <w:spacing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4224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700" w:type="dxa"/>
          </w:tcPr>
          <w:p w:rsidR="002C63D7" w:rsidRPr="00142241" w:rsidRDefault="002C63D7" w:rsidP="004D2A54">
            <w:pPr>
              <w:spacing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4224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709" w:type="dxa"/>
          </w:tcPr>
          <w:p w:rsidR="002C63D7" w:rsidRPr="00142241" w:rsidRDefault="002C63D7" w:rsidP="004D2A54">
            <w:pPr>
              <w:spacing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09" w:type="dxa"/>
          </w:tcPr>
          <w:p w:rsidR="002C63D7" w:rsidRPr="00142241" w:rsidRDefault="002C63D7" w:rsidP="004D2A54">
            <w:pPr>
              <w:spacing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4224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80</w:t>
            </w:r>
          </w:p>
        </w:tc>
        <w:tc>
          <w:tcPr>
            <w:tcW w:w="708" w:type="dxa"/>
          </w:tcPr>
          <w:p w:rsidR="002C63D7" w:rsidRPr="00142241" w:rsidRDefault="002C63D7" w:rsidP="004D2A54">
            <w:pPr>
              <w:spacing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4224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100</w:t>
            </w:r>
          </w:p>
        </w:tc>
        <w:tc>
          <w:tcPr>
            <w:tcW w:w="577" w:type="dxa"/>
          </w:tcPr>
          <w:p w:rsidR="002C63D7" w:rsidRPr="00142241" w:rsidRDefault="002C63D7" w:rsidP="004D2A54">
            <w:pPr>
              <w:spacing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4224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4,1</w:t>
            </w:r>
          </w:p>
        </w:tc>
      </w:tr>
      <w:tr w:rsidR="002C63D7" w:rsidRPr="004D2A54">
        <w:tc>
          <w:tcPr>
            <w:tcW w:w="496" w:type="dxa"/>
          </w:tcPr>
          <w:p w:rsidR="002C63D7" w:rsidRPr="00142241" w:rsidRDefault="002C63D7" w:rsidP="004D2A54">
            <w:pPr>
              <w:spacing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4224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</w:t>
            </w:r>
          </w:p>
        </w:tc>
        <w:tc>
          <w:tcPr>
            <w:tcW w:w="2827" w:type="dxa"/>
          </w:tcPr>
          <w:p w:rsidR="002C63D7" w:rsidRPr="00142241" w:rsidRDefault="002C63D7" w:rsidP="004D2A54">
            <w:pPr>
              <w:spacing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4224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Кичкетанская СОШ</w:t>
            </w:r>
          </w:p>
        </w:tc>
        <w:tc>
          <w:tcPr>
            <w:tcW w:w="1105" w:type="dxa"/>
          </w:tcPr>
          <w:p w:rsidR="002C63D7" w:rsidRPr="00142241" w:rsidRDefault="002C63D7" w:rsidP="004D2A54">
            <w:pPr>
              <w:spacing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4224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11</w:t>
            </w:r>
          </w:p>
        </w:tc>
        <w:tc>
          <w:tcPr>
            <w:tcW w:w="720" w:type="dxa"/>
          </w:tcPr>
          <w:p w:rsidR="002C63D7" w:rsidRPr="00142241" w:rsidRDefault="002C63D7" w:rsidP="004D2A54">
            <w:pPr>
              <w:spacing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4224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11</w:t>
            </w:r>
          </w:p>
        </w:tc>
        <w:tc>
          <w:tcPr>
            <w:tcW w:w="900" w:type="dxa"/>
          </w:tcPr>
          <w:p w:rsidR="002C63D7" w:rsidRPr="00142241" w:rsidRDefault="002C63D7" w:rsidP="004D2A54">
            <w:pPr>
              <w:spacing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4224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11</w:t>
            </w:r>
          </w:p>
        </w:tc>
        <w:tc>
          <w:tcPr>
            <w:tcW w:w="720" w:type="dxa"/>
          </w:tcPr>
          <w:p w:rsidR="002C63D7" w:rsidRPr="00142241" w:rsidRDefault="002C63D7" w:rsidP="004D2A54">
            <w:pPr>
              <w:spacing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4224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</w:t>
            </w:r>
          </w:p>
        </w:tc>
        <w:tc>
          <w:tcPr>
            <w:tcW w:w="720" w:type="dxa"/>
          </w:tcPr>
          <w:p w:rsidR="002C63D7" w:rsidRPr="00142241" w:rsidRDefault="002C63D7" w:rsidP="004D2A54">
            <w:pPr>
              <w:spacing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4224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700" w:type="dxa"/>
          </w:tcPr>
          <w:p w:rsidR="002C63D7" w:rsidRPr="00142241" w:rsidRDefault="002C63D7" w:rsidP="004D2A54">
            <w:pPr>
              <w:spacing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09" w:type="dxa"/>
          </w:tcPr>
          <w:p w:rsidR="002C63D7" w:rsidRPr="00142241" w:rsidRDefault="002C63D7" w:rsidP="004D2A54">
            <w:pPr>
              <w:spacing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09" w:type="dxa"/>
          </w:tcPr>
          <w:p w:rsidR="002C63D7" w:rsidRPr="00142241" w:rsidRDefault="002C63D7" w:rsidP="004D2A54">
            <w:pPr>
              <w:spacing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4224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100</w:t>
            </w:r>
          </w:p>
        </w:tc>
        <w:tc>
          <w:tcPr>
            <w:tcW w:w="708" w:type="dxa"/>
          </w:tcPr>
          <w:p w:rsidR="002C63D7" w:rsidRPr="00142241" w:rsidRDefault="002C63D7" w:rsidP="004D2A54">
            <w:pPr>
              <w:spacing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4224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100</w:t>
            </w:r>
          </w:p>
        </w:tc>
        <w:tc>
          <w:tcPr>
            <w:tcW w:w="577" w:type="dxa"/>
          </w:tcPr>
          <w:p w:rsidR="002C63D7" w:rsidRPr="00142241" w:rsidRDefault="002C63D7" w:rsidP="004D2A54">
            <w:pPr>
              <w:spacing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4224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4,6</w:t>
            </w:r>
          </w:p>
        </w:tc>
      </w:tr>
      <w:tr w:rsidR="002C63D7" w:rsidRPr="004D2A54">
        <w:tc>
          <w:tcPr>
            <w:tcW w:w="496" w:type="dxa"/>
          </w:tcPr>
          <w:p w:rsidR="002C63D7" w:rsidRPr="00142241" w:rsidRDefault="002C63D7" w:rsidP="004D2A54">
            <w:pPr>
              <w:spacing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4224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</w:t>
            </w:r>
          </w:p>
        </w:tc>
        <w:tc>
          <w:tcPr>
            <w:tcW w:w="2827" w:type="dxa"/>
          </w:tcPr>
          <w:p w:rsidR="002C63D7" w:rsidRPr="00142241" w:rsidRDefault="002C63D7" w:rsidP="004D2A54">
            <w:pPr>
              <w:spacing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4224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Исенбаевская СОШ</w:t>
            </w:r>
          </w:p>
        </w:tc>
        <w:tc>
          <w:tcPr>
            <w:tcW w:w="1105" w:type="dxa"/>
          </w:tcPr>
          <w:p w:rsidR="002C63D7" w:rsidRPr="00142241" w:rsidRDefault="002C63D7" w:rsidP="004D2A54">
            <w:pPr>
              <w:spacing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4224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</w:t>
            </w:r>
          </w:p>
        </w:tc>
        <w:tc>
          <w:tcPr>
            <w:tcW w:w="720" w:type="dxa"/>
          </w:tcPr>
          <w:p w:rsidR="002C63D7" w:rsidRPr="00142241" w:rsidRDefault="002C63D7" w:rsidP="004D2A54">
            <w:pPr>
              <w:spacing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4224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</w:t>
            </w:r>
          </w:p>
        </w:tc>
        <w:tc>
          <w:tcPr>
            <w:tcW w:w="900" w:type="dxa"/>
          </w:tcPr>
          <w:p w:rsidR="002C63D7" w:rsidRPr="00142241" w:rsidRDefault="002C63D7" w:rsidP="004D2A54">
            <w:pPr>
              <w:spacing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4224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</w:t>
            </w:r>
          </w:p>
        </w:tc>
        <w:tc>
          <w:tcPr>
            <w:tcW w:w="720" w:type="dxa"/>
          </w:tcPr>
          <w:p w:rsidR="002C63D7" w:rsidRPr="00142241" w:rsidRDefault="002C63D7" w:rsidP="004D2A54">
            <w:pPr>
              <w:spacing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4224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720" w:type="dxa"/>
          </w:tcPr>
          <w:p w:rsidR="002C63D7" w:rsidRPr="00142241" w:rsidRDefault="002C63D7" w:rsidP="004D2A54">
            <w:pPr>
              <w:spacing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4224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700" w:type="dxa"/>
          </w:tcPr>
          <w:p w:rsidR="002C63D7" w:rsidRPr="00142241" w:rsidRDefault="002C63D7" w:rsidP="004D2A54">
            <w:pPr>
              <w:spacing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4224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709" w:type="dxa"/>
          </w:tcPr>
          <w:p w:rsidR="002C63D7" w:rsidRPr="00142241" w:rsidRDefault="002C63D7" w:rsidP="004D2A54">
            <w:pPr>
              <w:spacing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09" w:type="dxa"/>
          </w:tcPr>
          <w:p w:rsidR="002C63D7" w:rsidRPr="00142241" w:rsidRDefault="002C63D7" w:rsidP="004D2A54">
            <w:pPr>
              <w:spacing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4224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75</w:t>
            </w:r>
          </w:p>
        </w:tc>
        <w:tc>
          <w:tcPr>
            <w:tcW w:w="708" w:type="dxa"/>
          </w:tcPr>
          <w:p w:rsidR="002C63D7" w:rsidRPr="00142241" w:rsidRDefault="002C63D7" w:rsidP="004D2A54">
            <w:pPr>
              <w:spacing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4224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100</w:t>
            </w:r>
          </w:p>
        </w:tc>
        <w:tc>
          <w:tcPr>
            <w:tcW w:w="577" w:type="dxa"/>
          </w:tcPr>
          <w:p w:rsidR="002C63D7" w:rsidRPr="00142241" w:rsidRDefault="002C63D7" w:rsidP="004D2A54">
            <w:pPr>
              <w:spacing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4224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4,3</w:t>
            </w:r>
          </w:p>
        </w:tc>
      </w:tr>
      <w:tr w:rsidR="002C63D7" w:rsidRPr="004D2A54">
        <w:tc>
          <w:tcPr>
            <w:tcW w:w="496" w:type="dxa"/>
          </w:tcPr>
          <w:p w:rsidR="002C63D7" w:rsidRPr="00142241" w:rsidRDefault="002C63D7" w:rsidP="004D2A54">
            <w:pPr>
              <w:spacing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4224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11</w:t>
            </w:r>
          </w:p>
        </w:tc>
        <w:tc>
          <w:tcPr>
            <w:tcW w:w="2827" w:type="dxa"/>
          </w:tcPr>
          <w:p w:rsidR="002C63D7" w:rsidRPr="00142241" w:rsidRDefault="002C63D7" w:rsidP="004D2A54">
            <w:pPr>
              <w:spacing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4224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Кр.борская СОШ</w:t>
            </w:r>
          </w:p>
        </w:tc>
        <w:tc>
          <w:tcPr>
            <w:tcW w:w="1105" w:type="dxa"/>
          </w:tcPr>
          <w:p w:rsidR="002C63D7" w:rsidRPr="00142241" w:rsidRDefault="002C63D7" w:rsidP="004D2A54">
            <w:pPr>
              <w:spacing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4224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16</w:t>
            </w:r>
          </w:p>
        </w:tc>
        <w:tc>
          <w:tcPr>
            <w:tcW w:w="720" w:type="dxa"/>
          </w:tcPr>
          <w:p w:rsidR="002C63D7" w:rsidRPr="00142241" w:rsidRDefault="002C63D7" w:rsidP="004D2A54">
            <w:pPr>
              <w:spacing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4224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16</w:t>
            </w:r>
          </w:p>
        </w:tc>
        <w:tc>
          <w:tcPr>
            <w:tcW w:w="900" w:type="dxa"/>
          </w:tcPr>
          <w:p w:rsidR="002C63D7" w:rsidRPr="00142241" w:rsidRDefault="002C63D7" w:rsidP="004D2A54">
            <w:pPr>
              <w:spacing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4224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16</w:t>
            </w:r>
          </w:p>
        </w:tc>
        <w:tc>
          <w:tcPr>
            <w:tcW w:w="720" w:type="dxa"/>
          </w:tcPr>
          <w:p w:rsidR="002C63D7" w:rsidRPr="00142241" w:rsidRDefault="002C63D7" w:rsidP="004D2A54">
            <w:pPr>
              <w:spacing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4224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</w:t>
            </w:r>
          </w:p>
        </w:tc>
        <w:tc>
          <w:tcPr>
            <w:tcW w:w="720" w:type="dxa"/>
          </w:tcPr>
          <w:p w:rsidR="002C63D7" w:rsidRPr="00142241" w:rsidRDefault="002C63D7" w:rsidP="004D2A54">
            <w:pPr>
              <w:spacing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4224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700" w:type="dxa"/>
          </w:tcPr>
          <w:p w:rsidR="002C63D7" w:rsidRPr="00142241" w:rsidRDefault="002C63D7" w:rsidP="004D2A54">
            <w:pPr>
              <w:spacing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4224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709" w:type="dxa"/>
          </w:tcPr>
          <w:p w:rsidR="002C63D7" w:rsidRPr="00142241" w:rsidRDefault="002C63D7" w:rsidP="004D2A54">
            <w:pPr>
              <w:spacing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09" w:type="dxa"/>
          </w:tcPr>
          <w:p w:rsidR="002C63D7" w:rsidRPr="00142241" w:rsidRDefault="002C63D7" w:rsidP="004D2A54">
            <w:pPr>
              <w:spacing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4224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75</w:t>
            </w:r>
          </w:p>
        </w:tc>
        <w:tc>
          <w:tcPr>
            <w:tcW w:w="708" w:type="dxa"/>
          </w:tcPr>
          <w:p w:rsidR="002C63D7" w:rsidRPr="00142241" w:rsidRDefault="002C63D7" w:rsidP="004D2A54">
            <w:pPr>
              <w:spacing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4224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100</w:t>
            </w:r>
          </w:p>
        </w:tc>
        <w:tc>
          <w:tcPr>
            <w:tcW w:w="577" w:type="dxa"/>
          </w:tcPr>
          <w:p w:rsidR="002C63D7" w:rsidRPr="00142241" w:rsidRDefault="002C63D7" w:rsidP="004D2A54">
            <w:pPr>
              <w:spacing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4224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4,2</w:t>
            </w:r>
          </w:p>
        </w:tc>
      </w:tr>
      <w:tr w:rsidR="002C63D7" w:rsidRPr="004D2A54">
        <w:tc>
          <w:tcPr>
            <w:tcW w:w="496" w:type="dxa"/>
          </w:tcPr>
          <w:p w:rsidR="002C63D7" w:rsidRPr="00142241" w:rsidRDefault="002C63D7" w:rsidP="004D2A54">
            <w:pPr>
              <w:spacing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4224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12</w:t>
            </w:r>
          </w:p>
        </w:tc>
        <w:tc>
          <w:tcPr>
            <w:tcW w:w="2827" w:type="dxa"/>
          </w:tcPr>
          <w:p w:rsidR="002C63D7" w:rsidRPr="00142241" w:rsidRDefault="002C63D7" w:rsidP="004D2A54">
            <w:pPr>
              <w:spacing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4224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Кулегашская СОШ</w:t>
            </w:r>
          </w:p>
        </w:tc>
        <w:tc>
          <w:tcPr>
            <w:tcW w:w="1105" w:type="dxa"/>
          </w:tcPr>
          <w:p w:rsidR="002C63D7" w:rsidRPr="00142241" w:rsidRDefault="002C63D7" w:rsidP="004D2A54">
            <w:pPr>
              <w:spacing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4224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720" w:type="dxa"/>
          </w:tcPr>
          <w:p w:rsidR="002C63D7" w:rsidRPr="00142241" w:rsidRDefault="002C63D7" w:rsidP="004D2A54">
            <w:pPr>
              <w:spacing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4224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900" w:type="dxa"/>
          </w:tcPr>
          <w:p w:rsidR="002C63D7" w:rsidRPr="00142241" w:rsidRDefault="002C63D7" w:rsidP="004D2A54">
            <w:pPr>
              <w:spacing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4224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720" w:type="dxa"/>
          </w:tcPr>
          <w:p w:rsidR="002C63D7" w:rsidRPr="00142241" w:rsidRDefault="002C63D7" w:rsidP="004D2A54">
            <w:pPr>
              <w:spacing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20" w:type="dxa"/>
          </w:tcPr>
          <w:p w:rsidR="002C63D7" w:rsidRPr="00142241" w:rsidRDefault="002C63D7" w:rsidP="004D2A54">
            <w:pPr>
              <w:spacing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00" w:type="dxa"/>
          </w:tcPr>
          <w:p w:rsidR="002C63D7" w:rsidRPr="00142241" w:rsidRDefault="002C63D7" w:rsidP="004D2A54">
            <w:pPr>
              <w:spacing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09" w:type="dxa"/>
          </w:tcPr>
          <w:p w:rsidR="002C63D7" w:rsidRPr="00142241" w:rsidRDefault="002C63D7" w:rsidP="004D2A54">
            <w:pPr>
              <w:spacing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09" w:type="dxa"/>
          </w:tcPr>
          <w:p w:rsidR="002C63D7" w:rsidRPr="00142241" w:rsidRDefault="002C63D7" w:rsidP="004D2A54">
            <w:pPr>
              <w:spacing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08" w:type="dxa"/>
          </w:tcPr>
          <w:p w:rsidR="002C63D7" w:rsidRPr="00142241" w:rsidRDefault="002C63D7" w:rsidP="004D2A54">
            <w:pPr>
              <w:spacing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77" w:type="dxa"/>
          </w:tcPr>
          <w:p w:rsidR="002C63D7" w:rsidRPr="00142241" w:rsidRDefault="002C63D7" w:rsidP="004D2A54">
            <w:pPr>
              <w:spacing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2C63D7" w:rsidRPr="004D2A54">
        <w:tc>
          <w:tcPr>
            <w:tcW w:w="496" w:type="dxa"/>
          </w:tcPr>
          <w:p w:rsidR="002C63D7" w:rsidRPr="00142241" w:rsidRDefault="002C63D7" w:rsidP="004D2A54">
            <w:pPr>
              <w:spacing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4224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13</w:t>
            </w:r>
          </w:p>
        </w:tc>
        <w:tc>
          <w:tcPr>
            <w:tcW w:w="2827" w:type="dxa"/>
          </w:tcPr>
          <w:p w:rsidR="002C63D7" w:rsidRPr="00142241" w:rsidRDefault="002C63D7" w:rsidP="004D2A54">
            <w:pPr>
              <w:spacing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4224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Терсинская СОШ</w:t>
            </w:r>
          </w:p>
        </w:tc>
        <w:tc>
          <w:tcPr>
            <w:tcW w:w="1105" w:type="dxa"/>
          </w:tcPr>
          <w:p w:rsidR="002C63D7" w:rsidRPr="00142241" w:rsidRDefault="002C63D7" w:rsidP="004D2A54">
            <w:pPr>
              <w:spacing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4224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16</w:t>
            </w:r>
          </w:p>
        </w:tc>
        <w:tc>
          <w:tcPr>
            <w:tcW w:w="720" w:type="dxa"/>
          </w:tcPr>
          <w:p w:rsidR="002C63D7" w:rsidRPr="00142241" w:rsidRDefault="002C63D7" w:rsidP="004D2A54">
            <w:pPr>
              <w:spacing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4224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13</w:t>
            </w:r>
          </w:p>
        </w:tc>
        <w:tc>
          <w:tcPr>
            <w:tcW w:w="900" w:type="dxa"/>
          </w:tcPr>
          <w:p w:rsidR="002C63D7" w:rsidRPr="00142241" w:rsidRDefault="002C63D7" w:rsidP="004D2A54">
            <w:pPr>
              <w:spacing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4224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13</w:t>
            </w:r>
          </w:p>
        </w:tc>
        <w:tc>
          <w:tcPr>
            <w:tcW w:w="720" w:type="dxa"/>
          </w:tcPr>
          <w:p w:rsidR="002C63D7" w:rsidRPr="00142241" w:rsidRDefault="002C63D7" w:rsidP="004D2A54">
            <w:pPr>
              <w:spacing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4224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</w:t>
            </w:r>
          </w:p>
        </w:tc>
        <w:tc>
          <w:tcPr>
            <w:tcW w:w="720" w:type="dxa"/>
          </w:tcPr>
          <w:p w:rsidR="002C63D7" w:rsidRPr="00142241" w:rsidRDefault="002C63D7" w:rsidP="004D2A54">
            <w:pPr>
              <w:spacing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4224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700" w:type="dxa"/>
          </w:tcPr>
          <w:p w:rsidR="002C63D7" w:rsidRPr="00142241" w:rsidRDefault="002C63D7" w:rsidP="004D2A54">
            <w:pPr>
              <w:spacing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4224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709" w:type="dxa"/>
          </w:tcPr>
          <w:p w:rsidR="002C63D7" w:rsidRPr="00142241" w:rsidRDefault="002C63D7" w:rsidP="004D2A54">
            <w:pPr>
              <w:spacing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09" w:type="dxa"/>
          </w:tcPr>
          <w:p w:rsidR="002C63D7" w:rsidRPr="00142241" w:rsidRDefault="002C63D7" w:rsidP="004D2A54">
            <w:pPr>
              <w:spacing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4224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92,3</w:t>
            </w:r>
          </w:p>
        </w:tc>
        <w:tc>
          <w:tcPr>
            <w:tcW w:w="708" w:type="dxa"/>
          </w:tcPr>
          <w:p w:rsidR="002C63D7" w:rsidRPr="00142241" w:rsidRDefault="002C63D7" w:rsidP="004D2A54">
            <w:pPr>
              <w:spacing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4224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100</w:t>
            </w:r>
          </w:p>
        </w:tc>
        <w:tc>
          <w:tcPr>
            <w:tcW w:w="577" w:type="dxa"/>
          </w:tcPr>
          <w:p w:rsidR="002C63D7" w:rsidRPr="00142241" w:rsidRDefault="002C63D7" w:rsidP="004D2A54">
            <w:pPr>
              <w:spacing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4224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4,5</w:t>
            </w:r>
          </w:p>
        </w:tc>
      </w:tr>
      <w:tr w:rsidR="002C63D7" w:rsidRPr="004D2A54">
        <w:tc>
          <w:tcPr>
            <w:tcW w:w="496" w:type="dxa"/>
          </w:tcPr>
          <w:p w:rsidR="002C63D7" w:rsidRPr="00142241" w:rsidRDefault="002C63D7" w:rsidP="004D2A54">
            <w:pPr>
              <w:spacing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4224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14</w:t>
            </w:r>
          </w:p>
        </w:tc>
        <w:tc>
          <w:tcPr>
            <w:tcW w:w="2827" w:type="dxa"/>
          </w:tcPr>
          <w:p w:rsidR="002C63D7" w:rsidRPr="00142241" w:rsidRDefault="002C63D7" w:rsidP="004D2A54">
            <w:pPr>
              <w:spacing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4224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Салаушская СОШ</w:t>
            </w:r>
          </w:p>
        </w:tc>
        <w:tc>
          <w:tcPr>
            <w:tcW w:w="1105" w:type="dxa"/>
          </w:tcPr>
          <w:p w:rsidR="002C63D7" w:rsidRPr="00142241" w:rsidRDefault="002C63D7" w:rsidP="004D2A54">
            <w:pPr>
              <w:spacing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4224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</w:t>
            </w:r>
          </w:p>
        </w:tc>
        <w:tc>
          <w:tcPr>
            <w:tcW w:w="720" w:type="dxa"/>
          </w:tcPr>
          <w:p w:rsidR="002C63D7" w:rsidRPr="00142241" w:rsidRDefault="002C63D7" w:rsidP="004D2A54">
            <w:pPr>
              <w:spacing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4224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</w:t>
            </w:r>
          </w:p>
        </w:tc>
        <w:tc>
          <w:tcPr>
            <w:tcW w:w="900" w:type="dxa"/>
          </w:tcPr>
          <w:p w:rsidR="002C63D7" w:rsidRPr="00142241" w:rsidRDefault="002C63D7" w:rsidP="004D2A54">
            <w:pPr>
              <w:spacing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4224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</w:t>
            </w:r>
          </w:p>
        </w:tc>
        <w:tc>
          <w:tcPr>
            <w:tcW w:w="720" w:type="dxa"/>
          </w:tcPr>
          <w:p w:rsidR="002C63D7" w:rsidRPr="00142241" w:rsidRDefault="002C63D7" w:rsidP="004D2A54">
            <w:pPr>
              <w:spacing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4224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720" w:type="dxa"/>
          </w:tcPr>
          <w:p w:rsidR="002C63D7" w:rsidRPr="00142241" w:rsidRDefault="002C63D7" w:rsidP="004D2A54">
            <w:pPr>
              <w:spacing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4224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700" w:type="dxa"/>
          </w:tcPr>
          <w:p w:rsidR="002C63D7" w:rsidRPr="00142241" w:rsidRDefault="002C63D7" w:rsidP="004D2A54">
            <w:pPr>
              <w:spacing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09" w:type="dxa"/>
          </w:tcPr>
          <w:p w:rsidR="002C63D7" w:rsidRPr="00142241" w:rsidRDefault="002C63D7" w:rsidP="004D2A54">
            <w:pPr>
              <w:spacing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09" w:type="dxa"/>
          </w:tcPr>
          <w:p w:rsidR="002C63D7" w:rsidRPr="00142241" w:rsidRDefault="002C63D7" w:rsidP="004D2A54">
            <w:pPr>
              <w:spacing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4224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100</w:t>
            </w:r>
          </w:p>
        </w:tc>
        <w:tc>
          <w:tcPr>
            <w:tcW w:w="708" w:type="dxa"/>
          </w:tcPr>
          <w:p w:rsidR="002C63D7" w:rsidRPr="00142241" w:rsidRDefault="002C63D7" w:rsidP="004D2A54">
            <w:pPr>
              <w:spacing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4224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100</w:t>
            </w:r>
          </w:p>
        </w:tc>
        <w:tc>
          <w:tcPr>
            <w:tcW w:w="577" w:type="dxa"/>
          </w:tcPr>
          <w:p w:rsidR="002C63D7" w:rsidRPr="00142241" w:rsidRDefault="002C63D7" w:rsidP="004D2A54">
            <w:pPr>
              <w:spacing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4224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4,6</w:t>
            </w:r>
          </w:p>
        </w:tc>
      </w:tr>
      <w:tr w:rsidR="002C63D7" w:rsidRPr="004D2A54">
        <w:tc>
          <w:tcPr>
            <w:tcW w:w="496" w:type="dxa"/>
          </w:tcPr>
          <w:p w:rsidR="002C63D7" w:rsidRPr="00142241" w:rsidRDefault="002C63D7" w:rsidP="004D2A54">
            <w:pPr>
              <w:spacing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4224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15</w:t>
            </w:r>
          </w:p>
        </w:tc>
        <w:tc>
          <w:tcPr>
            <w:tcW w:w="2827" w:type="dxa"/>
          </w:tcPr>
          <w:p w:rsidR="002C63D7" w:rsidRPr="00142241" w:rsidRDefault="002C63D7" w:rsidP="004D2A54">
            <w:pPr>
              <w:spacing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4224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Девятернинская СОШ</w:t>
            </w:r>
          </w:p>
        </w:tc>
        <w:tc>
          <w:tcPr>
            <w:tcW w:w="1105" w:type="dxa"/>
          </w:tcPr>
          <w:p w:rsidR="002C63D7" w:rsidRPr="00142241" w:rsidRDefault="002C63D7" w:rsidP="004D2A54">
            <w:pPr>
              <w:spacing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4224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</w:t>
            </w:r>
          </w:p>
        </w:tc>
        <w:tc>
          <w:tcPr>
            <w:tcW w:w="720" w:type="dxa"/>
          </w:tcPr>
          <w:p w:rsidR="002C63D7" w:rsidRPr="00142241" w:rsidRDefault="002C63D7" w:rsidP="004D2A54">
            <w:pPr>
              <w:spacing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4224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</w:t>
            </w:r>
          </w:p>
        </w:tc>
        <w:tc>
          <w:tcPr>
            <w:tcW w:w="900" w:type="dxa"/>
          </w:tcPr>
          <w:p w:rsidR="002C63D7" w:rsidRPr="00142241" w:rsidRDefault="002C63D7" w:rsidP="004D2A54">
            <w:pPr>
              <w:spacing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4224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</w:t>
            </w:r>
          </w:p>
        </w:tc>
        <w:tc>
          <w:tcPr>
            <w:tcW w:w="720" w:type="dxa"/>
          </w:tcPr>
          <w:p w:rsidR="002C63D7" w:rsidRPr="00142241" w:rsidRDefault="002C63D7" w:rsidP="004D2A54">
            <w:pPr>
              <w:spacing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4224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</w:t>
            </w:r>
          </w:p>
        </w:tc>
        <w:tc>
          <w:tcPr>
            <w:tcW w:w="720" w:type="dxa"/>
          </w:tcPr>
          <w:p w:rsidR="002C63D7" w:rsidRPr="00142241" w:rsidRDefault="002C63D7" w:rsidP="004D2A54">
            <w:pPr>
              <w:spacing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4224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700" w:type="dxa"/>
          </w:tcPr>
          <w:p w:rsidR="002C63D7" w:rsidRPr="00142241" w:rsidRDefault="002C63D7" w:rsidP="004D2A54">
            <w:pPr>
              <w:spacing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09" w:type="dxa"/>
          </w:tcPr>
          <w:p w:rsidR="002C63D7" w:rsidRPr="00142241" w:rsidRDefault="002C63D7" w:rsidP="004D2A54">
            <w:pPr>
              <w:spacing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09" w:type="dxa"/>
          </w:tcPr>
          <w:p w:rsidR="002C63D7" w:rsidRPr="00142241" w:rsidRDefault="002C63D7" w:rsidP="004D2A54">
            <w:pPr>
              <w:spacing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4224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100</w:t>
            </w:r>
          </w:p>
        </w:tc>
        <w:tc>
          <w:tcPr>
            <w:tcW w:w="708" w:type="dxa"/>
          </w:tcPr>
          <w:p w:rsidR="002C63D7" w:rsidRPr="00142241" w:rsidRDefault="002C63D7" w:rsidP="004D2A54">
            <w:pPr>
              <w:spacing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4224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100</w:t>
            </w:r>
          </w:p>
        </w:tc>
        <w:tc>
          <w:tcPr>
            <w:tcW w:w="577" w:type="dxa"/>
          </w:tcPr>
          <w:p w:rsidR="002C63D7" w:rsidRPr="00142241" w:rsidRDefault="002C63D7" w:rsidP="004D2A54">
            <w:pPr>
              <w:spacing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4224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4,9</w:t>
            </w:r>
          </w:p>
        </w:tc>
      </w:tr>
      <w:tr w:rsidR="002C63D7" w:rsidRPr="004D2A54">
        <w:trPr>
          <w:trHeight w:val="285"/>
        </w:trPr>
        <w:tc>
          <w:tcPr>
            <w:tcW w:w="496" w:type="dxa"/>
          </w:tcPr>
          <w:p w:rsidR="002C63D7" w:rsidRPr="00142241" w:rsidRDefault="002C63D7" w:rsidP="004D2A54">
            <w:pPr>
              <w:spacing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4224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16</w:t>
            </w:r>
          </w:p>
        </w:tc>
        <w:tc>
          <w:tcPr>
            <w:tcW w:w="2827" w:type="dxa"/>
          </w:tcPr>
          <w:p w:rsidR="002C63D7" w:rsidRPr="00142241" w:rsidRDefault="002C63D7" w:rsidP="004D2A54">
            <w:pPr>
              <w:spacing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4224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Кадыбашская СОШ</w:t>
            </w:r>
          </w:p>
        </w:tc>
        <w:tc>
          <w:tcPr>
            <w:tcW w:w="1105" w:type="dxa"/>
          </w:tcPr>
          <w:p w:rsidR="002C63D7" w:rsidRPr="00142241" w:rsidRDefault="002C63D7" w:rsidP="004D2A54">
            <w:pPr>
              <w:spacing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4224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</w:t>
            </w:r>
          </w:p>
        </w:tc>
        <w:tc>
          <w:tcPr>
            <w:tcW w:w="720" w:type="dxa"/>
          </w:tcPr>
          <w:p w:rsidR="002C63D7" w:rsidRPr="00142241" w:rsidRDefault="002C63D7" w:rsidP="004D2A54">
            <w:pPr>
              <w:spacing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4224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</w:t>
            </w:r>
          </w:p>
        </w:tc>
        <w:tc>
          <w:tcPr>
            <w:tcW w:w="900" w:type="dxa"/>
          </w:tcPr>
          <w:p w:rsidR="002C63D7" w:rsidRPr="00142241" w:rsidRDefault="002C63D7" w:rsidP="004D2A54">
            <w:pPr>
              <w:spacing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4224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</w:t>
            </w:r>
          </w:p>
        </w:tc>
        <w:tc>
          <w:tcPr>
            <w:tcW w:w="720" w:type="dxa"/>
          </w:tcPr>
          <w:p w:rsidR="002C63D7" w:rsidRPr="00142241" w:rsidRDefault="002C63D7" w:rsidP="004D2A54">
            <w:pPr>
              <w:spacing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4224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720" w:type="dxa"/>
          </w:tcPr>
          <w:p w:rsidR="002C63D7" w:rsidRPr="00142241" w:rsidRDefault="002C63D7" w:rsidP="004D2A54">
            <w:pPr>
              <w:spacing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4224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700" w:type="dxa"/>
          </w:tcPr>
          <w:p w:rsidR="002C63D7" w:rsidRPr="00142241" w:rsidRDefault="002C63D7" w:rsidP="004D2A54">
            <w:pPr>
              <w:spacing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09" w:type="dxa"/>
          </w:tcPr>
          <w:p w:rsidR="002C63D7" w:rsidRPr="00142241" w:rsidRDefault="002C63D7" w:rsidP="004D2A54">
            <w:pPr>
              <w:spacing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09" w:type="dxa"/>
          </w:tcPr>
          <w:p w:rsidR="002C63D7" w:rsidRPr="00142241" w:rsidRDefault="002C63D7" w:rsidP="004D2A54">
            <w:pPr>
              <w:spacing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4224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100</w:t>
            </w:r>
          </w:p>
        </w:tc>
        <w:tc>
          <w:tcPr>
            <w:tcW w:w="708" w:type="dxa"/>
          </w:tcPr>
          <w:p w:rsidR="002C63D7" w:rsidRPr="00142241" w:rsidRDefault="002C63D7" w:rsidP="004D2A54">
            <w:pPr>
              <w:spacing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4224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100</w:t>
            </w:r>
          </w:p>
        </w:tc>
        <w:tc>
          <w:tcPr>
            <w:tcW w:w="577" w:type="dxa"/>
          </w:tcPr>
          <w:p w:rsidR="002C63D7" w:rsidRPr="00142241" w:rsidRDefault="002C63D7" w:rsidP="004D2A54">
            <w:pPr>
              <w:spacing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4224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4,6</w:t>
            </w:r>
          </w:p>
        </w:tc>
      </w:tr>
      <w:tr w:rsidR="002C63D7" w:rsidRPr="004D2A54">
        <w:tc>
          <w:tcPr>
            <w:tcW w:w="496" w:type="dxa"/>
          </w:tcPr>
          <w:p w:rsidR="002C63D7" w:rsidRPr="00142241" w:rsidRDefault="002C63D7" w:rsidP="004D2A54">
            <w:pPr>
              <w:spacing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4224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17</w:t>
            </w:r>
          </w:p>
        </w:tc>
        <w:tc>
          <w:tcPr>
            <w:tcW w:w="2827" w:type="dxa"/>
          </w:tcPr>
          <w:p w:rsidR="002C63D7" w:rsidRPr="00142241" w:rsidRDefault="002C63D7" w:rsidP="004D2A54">
            <w:pPr>
              <w:spacing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4224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Кадряковская СОШ</w:t>
            </w:r>
          </w:p>
        </w:tc>
        <w:tc>
          <w:tcPr>
            <w:tcW w:w="1105" w:type="dxa"/>
          </w:tcPr>
          <w:p w:rsidR="002C63D7" w:rsidRPr="00142241" w:rsidRDefault="002C63D7" w:rsidP="004D2A54">
            <w:pPr>
              <w:spacing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4224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720" w:type="dxa"/>
          </w:tcPr>
          <w:p w:rsidR="002C63D7" w:rsidRPr="00142241" w:rsidRDefault="002C63D7" w:rsidP="004D2A54">
            <w:pPr>
              <w:spacing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4224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900" w:type="dxa"/>
          </w:tcPr>
          <w:p w:rsidR="002C63D7" w:rsidRPr="00142241" w:rsidRDefault="002C63D7" w:rsidP="004D2A54">
            <w:pPr>
              <w:spacing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4224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720" w:type="dxa"/>
          </w:tcPr>
          <w:p w:rsidR="002C63D7" w:rsidRPr="00142241" w:rsidRDefault="002C63D7" w:rsidP="004D2A54">
            <w:pPr>
              <w:spacing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4224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720" w:type="dxa"/>
          </w:tcPr>
          <w:p w:rsidR="002C63D7" w:rsidRPr="00142241" w:rsidRDefault="002C63D7" w:rsidP="004D2A54">
            <w:pPr>
              <w:spacing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00" w:type="dxa"/>
          </w:tcPr>
          <w:p w:rsidR="002C63D7" w:rsidRPr="00142241" w:rsidRDefault="002C63D7" w:rsidP="004D2A54">
            <w:pPr>
              <w:spacing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09" w:type="dxa"/>
          </w:tcPr>
          <w:p w:rsidR="002C63D7" w:rsidRPr="00142241" w:rsidRDefault="002C63D7" w:rsidP="004D2A54">
            <w:pPr>
              <w:spacing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09" w:type="dxa"/>
          </w:tcPr>
          <w:p w:rsidR="002C63D7" w:rsidRPr="00142241" w:rsidRDefault="002C63D7" w:rsidP="004D2A54">
            <w:pPr>
              <w:spacing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4224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100</w:t>
            </w:r>
          </w:p>
        </w:tc>
        <w:tc>
          <w:tcPr>
            <w:tcW w:w="708" w:type="dxa"/>
          </w:tcPr>
          <w:p w:rsidR="002C63D7" w:rsidRPr="00142241" w:rsidRDefault="002C63D7" w:rsidP="004D2A54">
            <w:pPr>
              <w:spacing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4224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100</w:t>
            </w:r>
          </w:p>
        </w:tc>
        <w:tc>
          <w:tcPr>
            <w:tcW w:w="577" w:type="dxa"/>
          </w:tcPr>
          <w:p w:rsidR="002C63D7" w:rsidRPr="00142241" w:rsidRDefault="002C63D7" w:rsidP="004D2A54">
            <w:pPr>
              <w:spacing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4224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</w:t>
            </w:r>
          </w:p>
        </w:tc>
      </w:tr>
      <w:tr w:rsidR="002C63D7" w:rsidRPr="004D2A54">
        <w:tc>
          <w:tcPr>
            <w:tcW w:w="496" w:type="dxa"/>
          </w:tcPr>
          <w:p w:rsidR="002C63D7" w:rsidRPr="00142241" w:rsidRDefault="002C63D7" w:rsidP="004D2A54">
            <w:pPr>
              <w:spacing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4224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18</w:t>
            </w:r>
          </w:p>
        </w:tc>
        <w:tc>
          <w:tcPr>
            <w:tcW w:w="2827" w:type="dxa"/>
          </w:tcPr>
          <w:p w:rsidR="002C63D7" w:rsidRPr="00142241" w:rsidRDefault="002C63D7" w:rsidP="004D2A54">
            <w:pPr>
              <w:spacing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4224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С.Омга лицей</w:t>
            </w:r>
          </w:p>
        </w:tc>
        <w:tc>
          <w:tcPr>
            <w:tcW w:w="1105" w:type="dxa"/>
          </w:tcPr>
          <w:p w:rsidR="002C63D7" w:rsidRPr="00142241" w:rsidRDefault="002C63D7" w:rsidP="004D2A54">
            <w:pPr>
              <w:spacing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4224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</w:t>
            </w:r>
          </w:p>
        </w:tc>
        <w:tc>
          <w:tcPr>
            <w:tcW w:w="720" w:type="dxa"/>
          </w:tcPr>
          <w:p w:rsidR="002C63D7" w:rsidRPr="00142241" w:rsidRDefault="002C63D7" w:rsidP="004D2A54">
            <w:pPr>
              <w:spacing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4224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900" w:type="dxa"/>
          </w:tcPr>
          <w:p w:rsidR="002C63D7" w:rsidRPr="00142241" w:rsidRDefault="002C63D7" w:rsidP="004D2A54">
            <w:pPr>
              <w:spacing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4224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720" w:type="dxa"/>
          </w:tcPr>
          <w:p w:rsidR="002C63D7" w:rsidRPr="00142241" w:rsidRDefault="002C63D7" w:rsidP="004D2A54">
            <w:pPr>
              <w:spacing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4224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720" w:type="dxa"/>
          </w:tcPr>
          <w:p w:rsidR="002C63D7" w:rsidRPr="00142241" w:rsidRDefault="002C63D7" w:rsidP="004D2A54">
            <w:pPr>
              <w:spacing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4224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700" w:type="dxa"/>
          </w:tcPr>
          <w:p w:rsidR="002C63D7" w:rsidRPr="00142241" w:rsidRDefault="002C63D7" w:rsidP="004D2A54">
            <w:pPr>
              <w:spacing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09" w:type="dxa"/>
          </w:tcPr>
          <w:p w:rsidR="002C63D7" w:rsidRPr="00142241" w:rsidRDefault="002C63D7" w:rsidP="004D2A54">
            <w:pPr>
              <w:spacing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09" w:type="dxa"/>
          </w:tcPr>
          <w:p w:rsidR="002C63D7" w:rsidRPr="00142241" w:rsidRDefault="002C63D7" w:rsidP="004D2A54">
            <w:pPr>
              <w:spacing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4224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100</w:t>
            </w:r>
          </w:p>
        </w:tc>
        <w:tc>
          <w:tcPr>
            <w:tcW w:w="708" w:type="dxa"/>
          </w:tcPr>
          <w:p w:rsidR="002C63D7" w:rsidRPr="00142241" w:rsidRDefault="002C63D7" w:rsidP="004D2A54">
            <w:pPr>
              <w:spacing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4224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100</w:t>
            </w:r>
          </w:p>
        </w:tc>
        <w:tc>
          <w:tcPr>
            <w:tcW w:w="577" w:type="dxa"/>
          </w:tcPr>
          <w:p w:rsidR="002C63D7" w:rsidRPr="00142241" w:rsidRDefault="002C63D7" w:rsidP="004D2A54">
            <w:pPr>
              <w:spacing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4224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4,4</w:t>
            </w:r>
          </w:p>
        </w:tc>
      </w:tr>
      <w:tr w:rsidR="002C63D7" w:rsidRPr="004D2A54">
        <w:tc>
          <w:tcPr>
            <w:tcW w:w="496" w:type="dxa"/>
          </w:tcPr>
          <w:p w:rsidR="002C63D7" w:rsidRPr="00142241" w:rsidRDefault="002C63D7" w:rsidP="004D2A54">
            <w:pPr>
              <w:spacing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4224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19</w:t>
            </w:r>
          </w:p>
        </w:tc>
        <w:tc>
          <w:tcPr>
            <w:tcW w:w="2827" w:type="dxa"/>
          </w:tcPr>
          <w:p w:rsidR="002C63D7" w:rsidRPr="00142241" w:rsidRDefault="002C63D7" w:rsidP="004D2A54">
            <w:pPr>
              <w:spacing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4224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Табарлинская СОШ</w:t>
            </w:r>
          </w:p>
        </w:tc>
        <w:tc>
          <w:tcPr>
            <w:tcW w:w="1105" w:type="dxa"/>
          </w:tcPr>
          <w:p w:rsidR="002C63D7" w:rsidRPr="00142241" w:rsidRDefault="002C63D7" w:rsidP="004D2A54">
            <w:pPr>
              <w:spacing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4224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</w:t>
            </w:r>
          </w:p>
        </w:tc>
        <w:tc>
          <w:tcPr>
            <w:tcW w:w="720" w:type="dxa"/>
          </w:tcPr>
          <w:p w:rsidR="002C63D7" w:rsidRPr="00142241" w:rsidRDefault="002C63D7" w:rsidP="004D2A54">
            <w:pPr>
              <w:spacing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4224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</w:t>
            </w:r>
          </w:p>
        </w:tc>
        <w:tc>
          <w:tcPr>
            <w:tcW w:w="900" w:type="dxa"/>
          </w:tcPr>
          <w:p w:rsidR="002C63D7" w:rsidRPr="00142241" w:rsidRDefault="002C63D7" w:rsidP="004D2A54">
            <w:pPr>
              <w:spacing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4224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</w:t>
            </w:r>
          </w:p>
        </w:tc>
        <w:tc>
          <w:tcPr>
            <w:tcW w:w="720" w:type="dxa"/>
          </w:tcPr>
          <w:p w:rsidR="002C63D7" w:rsidRPr="00142241" w:rsidRDefault="002C63D7" w:rsidP="004D2A54">
            <w:pPr>
              <w:spacing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4224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720" w:type="dxa"/>
          </w:tcPr>
          <w:p w:rsidR="002C63D7" w:rsidRPr="00142241" w:rsidRDefault="002C63D7" w:rsidP="004D2A54">
            <w:pPr>
              <w:spacing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4224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700" w:type="dxa"/>
          </w:tcPr>
          <w:p w:rsidR="002C63D7" w:rsidRPr="00142241" w:rsidRDefault="002C63D7" w:rsidP="004D2A54">
            <w:pPr>
              <w:spacing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4224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709" w:type="dxa"/>
          </w:tcPr>
          <w:p w:rsidR="002C63D7" w:rsidRPr="00142241" w:rsidRDefault="002C63D7" w:rsidP="004D2A54">
            <w:pPr>
              <w:spacing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09" w:type="dxa"/>
          </w:tcPr>
          <w:p w:rsidR="002C63D7" w:rsidRPr="00142241" w:rsidRDefault="002C63D7" w:rsidP="004D2A54">
            <w:pPr>
              <w:spacing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4224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71,4</w:t>
            </w:r>
          </w:p>
        </w:tc>
        <w:tc>
          <w:tcPr>
            <w:tcW w:w="708" w:type="dxa"/>
          </w:tcPr>
          <w:p w:rsidR="002C63D7" w:rsidRPr="00142241" w:rsidRDefault="002C63D7" w:rsidP="004D2A54">
            <w:pPr>
              <w:spacing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4224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100</w:t>
            </w:r>
          </w:p>
        </w:tc>
        <w:tc>
          <w:tcPr>
            <w:tcW w:w="577" w:type="dxa"/>
          </w:tcPr>
          <w:p w:rsidR="002C63D7" w:rsidRPr="00142241" w:rsidRDefault="002C63D7" w:rsidP="004D2A54">
            <w:pPr>
              <w:spacing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4224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</w:t>
            </w:r>
          </w:p>
        </w:tc>
      </w:tr>
      <w:tr w:rsidR="002C63D7" w:rsidRPr="004D2A54">
        <w:tc>
          <w:tcPr>
            <w:tcW w:w="496" w:type="dxa"/>
          </w:tcPr>
          <w:p w:rsidR="002C63D7" w:rsidRPr="00142241" w:rsidRDefault="002C63D7" w:rsidP="004D2A54">
            <w:pPr>
              <w:spacing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4224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20</w:t>
            </w:r>
          </w:p>
        </w:tc>
        <w:tc>
          <w:tcPr>
            <w:tcW w:w="2827" w:type="dxa"/>
          </w:tcPr>
          <w:p w:rsidR="002C63D7" w:rsidRPr="00142241" w:rsidRDefault="002C63D7" w:rsidP="004D2A54">
            <w:pPr>
              <w:spacing w:line="240" w:lineRule="auto"/>
              <w:ind w:right="252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4224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Крынды НОШ</w:t>
            </w:r>
          </w:p>
        </w:tc>
        <w:tc>
          <w:tcPr>
            <w:tcW w:w="1105" w:type="dxa"/>
          </w:tcPr>
          <w:p w:rsidR="002C63D7" w:rsidRPr="00142241" w:rsidRDefault="002C63D7" w:rsidP="004D2A54">
            <w:pPr>
              <w:spacing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4224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720" w:type="dxa"/>
          </w:tcPr>
          <w:p w:rsidR="002C63D7" w:rsidRPr="00142241" w:rsidRDefault="002C63D7" w:rsidP="004D2A54">
            <w:pPr>
              <w:spacing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4224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900" w:type="dxa"/>
          </w:tcPr>
          <w:p w:rsidR="002C63D7" w:rsidRPr="00142241" w:rsidRDefault="002C63D7" w:rsidP="004D2A54">
            <w:pPr>
              <w:spacing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4224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720" w:type="dxa"/>
          </w:tcPr>
          <w:p w:rsidR="002C63D7" w:rsidRPr="00142241" w:rsidRDefault="002C63D7" w:rsidP="004D2A54">
            <w:pPr>
              <w:spacing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20" w:type="dxa"/>
          </w:tcPr>
          <w:p w:rsidR="002C63D7" w:rsidRPr="00142241" w:rsidRDefault="002C63D7" w:rsidP="004D2A54">
            <w:pPr>
              <w:spacing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00" w:type="dxa"/>
          </w:tcPr>
          <w:p w:rsidR="002C63D7" w:rsidRPr="00142241" w:rsidRDefault="002C63D7" w:rsidP="004D2A54">
            <w:pPr>
              <w:spacing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09" w:type="dxa"/>
          </w:tcPr>
          <w:p w:rsidR="002C63D7" w:rsidRPr="00142241" w:rsidRDefault="002C63D7" w:rsidP="004D2A54">
            <w:pPr>
              <w:spacing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4224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709" w:type="dxa"/>
          </w:tcPr>
          <w:p w:rsidR="002C63D7" w:rsidRPr="00142241" w:rsidRDefault="002C63D7" w:rsidP="004D2A54">
            <w:pPr>
              <w:spacing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4224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708" w:type="dxa"/>
          </w:tcPr>
          <w:p w:rsidR="002C63D7" w:rsidRPr="00142241" w:rsidRDefault="002C63D7" w:rsidP="004D2A54">
            <w:pPr>
              <w:spacing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4224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577" w:type="dxa"/>
          </w:tcPr>
          <w:p w:rsidR="002C63D7" w:rsidRPr="00142241" w:rsidRDefault="002C63D7" w:rsidP="004D2A54">
            <w:pPr>
              <w:spacing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4224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</w:tr>
      <w:tr w:rsidR="002C63D7" w:rsidRPr="004D2A54">
        <w:tc>
          <w:tcPr>
            <w:tcW w:w="496" w:type="dxa"/>
          </w:tcPr>
          <w:p w:rsidR="002C63D7" w:rsidRPr="00142241" w:rsidRDefault="002C63D7" w:rsidP="004D2A54">
            <w:pPr>
              <w:spacing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4224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21</w:t>
            </w:r>
          </w:p>
        </w:tc>
        <w:tc>
          <w:tcPr>
            <w:tcW w:w="2827" w:type="dxa"/>
          </w:tcPr>
          <w:p w:rsidR="002C63D7" w:rsidRPr="00142241" w:rsidRDefault="002C63D7" w:rsidP="004D2A54">
            <w:pPr>
              <w:spacing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4224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Утяганово НОШ</w:t>
            </w:r>
          </w:p>
        </w:tc>
        <w:tc>
          <w:tcPr>
            <w:tcW w:w="1105" w:type="dxa"/>
          </w:tcPr>
          <w:p w:rsidR="002C63D7" w:rsidRPr="00142241" w:rsidRDefault="002C63D7" w:rsidP="004D2A54">
            <w:pPr>
              <w:spacing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4224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</w:t>
            </w:r>
          </w:p>
        </w:tc>
        <w:tc>
          <w:tcPr>
            <w:tcW w:w="720" w:type="dxa"/>
          </w:tcPr>
          <w:p w:rsidR="002C63D7" w:rsidRPr="00142241" w:rsidRDefault="002C63D7" w:rsidP="004D2A54">
            <w:pPr>
              <w:spacing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4224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</w:t>
            </w:r>
          </w:p>
        </w:tc>
        <w:tc>
          <w:tcPr>
            <w:tcW w:w="900" w:type="dxa"/>
          </w:tcPr>
          <w:p w:rsidR="002C63D7" w:rsidRPr="00142241" w:rsidRDefault="002C63D7" w:rsidP="004D2A54">
            <w:pPr>
              <w:spacing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4224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</w:t>
            </w:r>
          </w:p>
        </w:tc>
        <w:tc>
          <w:tcPr>
            <w:tcW w:w="720" w:type="dxa"/>
          </w:tcPr>
          <w:p w:rsidR="002C63D7" w:rsidRPr="00142241" w:rsidRDefault="002C63D7" w:rsidP="004D2A54">
            <w:pPr>
              <w:spacing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4224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720" w:type="dxa"/>
          </w:tcPr>
          <w:p w:rsidR="002C63D7" w:rsidRPr="00142241" w:rsidRDefault="002C63D7" w:rsidP="004D2A54">
            <w:pPr>
              <w:spacing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4224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700" w:type="dxa"/>
          </w:tcPr>
          <w:p w:rsidR="002C63D7" w:rsidRPr="00142241" w:rsidRDefault="002C63D7" w:rsidP="004D2A54">
            <w:pPr>
              <w:spacing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4224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709" w:type="dxa"/>
          </w:tcPr>
          <w:p w:rsidR="002C63D7" w:rsidRPr="00142241" w:rsidRDefault="002C63D7" w:rsidP="004D2A54">
            <w:pPr>
              <w:spacing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09" w:type="dxa"/>
          </w:tcPr>
          <w:p w:rsidR="002C63D7" w:rsidRPr="00142241" w:rsidRDefault="002C63D7" w:rsidP="004D2A54">
            <w:pPr>
              <w:spacing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4224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83,3</w:t>
            </w:r>
          </w:p>
        </w:tc>
        <w:tc>
          <w:tcPr>
            <w:tcW w:w="708" w:type="dxa"/>
          </w:tcPr>
          <w:p w:rsidR="002C63D7" w:rsidRPr="00142241" w:rsidRDefault="002C63D7" w:rsidP="004D2A54">
            <w:pPr>
              <w:spacing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4224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100</w:t>
            </w:r>
          </w:p>
        </w:tc>
        <w:tc>
          <w:tcPr>
            <w:tcW w:w="577" w:type="dxa"/>
          </w:tcPr>
          <w:p w:rsidR="002C63D7" w:rsidRPr="00142241" w:rsidRDefault="002C63D7" w:rsidP="004D2A54">
            <w:pPr>
              <w:spacing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4224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4,5</w:t>
            </w:r>
          </w:p>
        </w:tc>
      </w:tr>
      <w:tr w:rsidR="002C63D7" w:rsidRPr="004D2A54">
        <w:tc>
          <w:tcPr>
            <w:tcW w:w="496" w:type="dxa"/>
          </w:tcPr>
          <w:p w:rsidR="002C63D7" w:rsidRPr="00142241" w:rsidRDefault="002C63D7" w:rsidP="004D2A54">
            <w:pPr>
              <w:spacing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4224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22</w:t>
            </w:r>
          </w:p>
        </w:tc>
        <w:tc>
          <w:tcPr>
            <w:tcW w:w="2827" w:type="dxa"/>
          </w:tcPr>
          <w:p w:rsidR="002C63D7" w:rsidRPr="00142241" w:rsidRDefault="002C63D7" w:rsidP="004D2A54">
            <w:pPr>
              <w:spacing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4224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Янга –Аульская шк-сад</w:t>
            </w:r>
          </w:p>
        </w:tc>
        <w:tc>
          <w:tcPr>
            <w:tcW w:w="1105" w:type="dxa"/>
          </w:tcPr>
          <w:p w:rsidR="002C63D7" w:rsidRPr="00142241" w:rsidRDefault="002C63D7" w:rsidP="004D2A54">
            <w:pPr>
              <w:spacing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4224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720" w:type="dxa"/>
          </w:tcPr>
          <w:p w:rsidR="002C63D7" w:rsidRPr="00142241" w:rsidRDefault="002C63D7" w:rsidP="004D2A54">
            <w:pPr>
              <w:spacing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4224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900" w:type="dxa"/>
          </w:tcPr>
          <w:p w:rsidR="002C63D7" w:rsidRPr="00142241" w:rsidRDefault="002C63D7" w:rsidP="004D2A54">
            <w:pPr>
              <w:spacing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4224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720" w:type="dxa"/>
          </w:tcPr>
          <w:p w:rsidR="002C63D7" w:rsidRPr="00142241" w:rsidRDefault="002C63D7" w:rsidP="004D2A54">
            <w:pPr>
              <w:spacing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4224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720" w:type="dxa"/>
          </w:tcPr>
          <w:p w:rsidR="002C63D7" w:rsidRPr="00142241" w:rsidRDefault="002C63D7" w:rsidP="004D2A54">
            <w:pPr>
              <w:spacing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4224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700" w:type="dxa"/>
          </w:tcPr>
          <w:p w:rsidR="002C63D7" w:rsidRPr="00142241" w:rsidRDefault="002C63D7" w:rsidP="004D2A54">
            <w:pPr>
              <w:spacing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09" w:type="dxa"/>
          </w:tcPr>
          <w:p w:rsidR="002C63D7" w:rsidRPr="00142241" w:rsidRDefault="002C63D7" w:rsidP="004D2A54">
            <w:pPr>
              <w:spacing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09" w:type="dxa"/>
          </w:tcPr>
          <w:p w:rsidR="002C63D7" w:rsidRPr="00142241" w:rsidRDefault="002C63D7" w:rsidP="004D2A54">
            <w:pPr>
              <w:spacing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4224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100</w:t>
            </w:r>
          </w:p>
        </w:tc>
        <w:tc>
          <w:tcPr>
            <w:tcW w:w="708" w:type="dxa"/>
          </w:tcPr>
          <w:p w:rsidR="002C63D7" w:rsidRPr="00142241" w:rsidRDefault="002C63D7" w:rsidP="004D2A54">
            <w:pPr>
              <w:spacing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4224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100</w:t>
            </w:r>
          </w:p>
        </w:tc>
        <w:tc>
          <w:tcPr>
            <w:tcW w:w="577" w:type="dxa"/>
          </w:tcPr>
          <w:p w:rsidR="002C63D7" w:rsidRPr="00142241" w:rsidRDefault="002C63D7" w:rsidP="004D2A54">
            <w:pPr>
              <w:spacing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4224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4,7</w:t>
            </w:r>
          </w:p>
        </w:tc>
      </w:tr>
      <w:tr w:rsidR="002C63D7" w:rsidRPr="004D2A54">
        <w:tc>
          <w:tcPr>
            <w:tcW w:w="496" w:type="dxa"/>
          </w:tcPr>
          <w:p w:rsidR="002C63D7" w:rsidRPr="00142241" w:rsidRDefault="002C63D7" w:rsidP="004D2A54">
            <w:pPr>
              <w:spacing w:line="240" w:lineRule="auto"/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142241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>23</w:t>
            </w:r>
          </w:p>
        </w:tc>
        <w:tc>
          <w:tcPr>
            <w:tcW w:w="2827" w:type="dxa"/>
          </w:tcPr>
          <w:p w:rsidR="002C63D7" w:rsidRPr="00142241" w:rsidRDefault="002C63D7" w:rsidP="004D2A54">
            <w:pPr>
              <w:spacing w:line="240" w:lineRule="auto"/>
              <w:ind w:right="252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4224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Кудашевская шк-сад</w:t>
            </w:r>
          </w:p>
        </w:tc>
        <w:tc>
          <w:tcPr>
            <w:tcW w:w="1105" w:type="dxa"/>
          </w:tcPr>
          <w:p w:rsidR="002C63D7" w:rsidRPr="00142241" w:rsidRDefault="002C63D7" w:rsidP="004D2A54">
            <w:pPr>
              <w:spacing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4224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720" w:type="dxa"/>
          </w:tcPr>
          <w:p w:rsidR="002C63D7" w:rsidRPr="00142241" w:rsidRDefault="002C63D7" w:rsidP="004D2A54">
            <w:pPr>
              <w:spacing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4224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900" w:type="dxa"/>
          </w:tcPr>
          <w:p w:rsidR="002C63D7" w:rsidRPr="00142241" w:rsidRDefault="002C63D7" w:rsidP="004D2A54">
            <w:pPr>
              <w:spacing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4224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720" w:type="dxa"/>
          </w:tcPr>
          <w:p w:rsidR="002C63D7" w:rsidRPr="00142241" w:rsidRDefault="002C63D7" w:rsidP="004D2A54">
            <w:pPr>
              <w:spacing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4224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720" w:type="dxa"/>
          </w:tcPr>
          <w:p w:rsidR="002C63D7" w:rsidRPr="00142241" w:rsidRDefault="002C63D7" w:rsidP="004D2A54">
            <w:pPr>
              <w:spacing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4224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700" w:type="dxa"/>
          </w:tcPr>
          <w:p w:rsidR="002C63D7" w:rsidRPr="00142241" w:rsidRDefault="002C63D7" w:rsidP="004D2A54">
            <w:pPr>
              <w:spacing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09" w:type="dxa"/>
          </w:tcPr>
          <w:p w:rsidR="002C63D7" w:rsidRPr="00142241" w:rsidRDefault="002C63D7" w:rsidP="004D2A54">
            <w:pPr>
              <w:spacing w:line="240" w:lineRule="auto"/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</w:p>
        </w:tc>
        <w:tc>
          <w:tcPr>
            <w:tcW w:w="709" w:type="dxa"/>
          </w:tcPr>
          <w:p w:rsidR="002C63D7" w:rsidRPr="00142241" w:rsidRDefault="002C63D7" w:rsidP="004D2A54">
            <w:pPr>
              <w:spacing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4224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100</w:t>
            </w:r>
          </w:p>
        </w:tc>
        <w:tc>
          <w:tcPr>
            <w:tcW w:w="708" w:type="dxa"/>
          </w:tcPr>
          <w:p w:rsidR="002C63D7" w:rsidRPr="00142241" w:rsidRDefault="002C63D7" w:rsidP="004D2A54">
            <w:pPr>
              <w:spacing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4224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100</w:t>
            </w:r>
          </w:p>
        </w:tc>
        <w:tc>
          <w:tcPr>
            <w:tcW w:w="577" w:type="dxa"/>
          </w:tcPr>
          <w:p w:rsidR="002C63D7" w:rsidRPr="00142241" w:rsidRDefault="002C63D7" w:rsidP="004D2A54">
            <w:pPr>
              <w:spacing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4224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4,5</w:t>
            </w:r>
          </w:p>
        </w:tc>
      </w:tr>
      <w:tr w:rsidR="002C63D7" w:rsidRPr="004D2A54">
        <w:tc>
          <w:tcPr>
            <w:tcW w:w="496" w:type="dxa"/>
          </w:tcPr>
          <w:p w:rsidR="002C63D7" w:rsidRPr="00142241" w:rsidRDefault="002C63D7" w:rsidP="004D2A54">
            <w:pPr>
              <w:spacing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4224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24</w:t>
            </w:r>
          </w:p>
        </w:tc>
        <w:tc>
          <w:tcPr>
            <w:tcW w:w="2827" w:type="dxa"/>
          </w:tcPr>
          <w:p w:rsidR="002C63D7" w:rsidRPr="00142241" w:rsidRDefault="002C63D7" w:rsidP="004D2A54">
            <w:pPr>
              <w:spacing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4224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Сосновская шк-сад</w:t>
            </w:r>
          </w:p>
        </w:tc>
        <w:tc>
          <w:tcPr>
            <w:tcW w:w="1105" w:type="dxa"/>
          </w:tcPr>
          <w:p w:rsidR="002C63D7" w:rsidRPr="00142241" w:rsidRDefault="002C63D7" w:rsidP="004D2A54">
            <w:pPr>
              <w:spacing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4224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720" w:type="dxa"/>
          </w:tcPr>
          <w:p w:rsidR="002C63D7" w:rsidRPr="00142241" w:rsidRDefault="002C63D7" w:rsidP="004D2A54">
            <w:pPr>
              <w:spacing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4224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900" w:type="dxa"/>
          </w:tcPr>
          <w:p w:rsidR="002C63D7" w:rsidRPr="00142241" w:rsidRDefault="002C63D7" w:rsidP="004D2A54">
            <w:pPr>
              <w:spacing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4224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720" w:type="dxa"/>
          </w:tcPr>
          <w:p w:rsidR="002C63D7" w:rsidRPr="00142241" w:rsidRDefault="002C63D7" w:rsidP="004D2A54">
            <w:pPr>
              <w:spacing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4224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720" w:type="dxa"/>
          </w:tcPr>
          <w:p w:rsidR="002C63D7" w:rsidRPr="00142241" w:rsidRDefault="002C63D7" w:rsidP="004D2A54">
            <w:pPr>
              <w:spacing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00" w:type="dxa"/>
          </w:tcPr>
          <w:p w:rsidR="002C63D7" w:rsidRPr="00142241" w:rsidRDefault="002C63D7" w:rsidP="004D2A54">
            <w:pPr>
              <w:spacing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09" w:type="dxa"/>
          </w:tcPr>
          <w:p w:rsidR="002C63D7" w:rsidRPr="00142241" w:rsidRDefault="002C63D7" w:rsidP="004D2A54">
            <w:pPr>
              <w:spacing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09" w:type="dxa"/>
          </w:tcPr>
          <w:p w:rsidR="002C63D7" w:rsidRPr="00142241" w:rsidRDefault="002C63D7" w:rsidP="004D2A54">
            <w:pPr>
              <w:spacing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4224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100</w:t>
            </w:r>
          </w:p>
        </w:tc>
        <w:tc>
          <w:tcPr>
            <w:tcW w:w="708" w:type="dxa"/>
          </w:tcPr>
          <w:p w:rsidR="002C63D7" w:rsidRPr="00142241" w:rsidRDefault="002C63D7" w:rsidP="004D2A54">
            <w:pPr>
              <w:spacing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4224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100</w:t>
            </w:r>
          </w:p>
        </w:tc>
        <w:tc>
          <w:tcPr>
            <w:tcW w:w="577" w:type="dxa"/>
          </w:tcPr>
          <w:p w:rsidR="002C63D7" w:rsidRPr="00142241" w:rsidRDefault="002C63D7" w:rsidP="004D2A54">
            <w:pPr>
              <w:spacing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4224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</w:t>
            </w:r>
          </w:p>
        </w:tc>
      </w:tr>
      <w:tr w:rsidR="002C63D7" w:rsidRPr="004D2A54">
        <w:tc>
          <w:tcPr>
            <w:tcW w:w="496" w:type="dxa"/>
          </w:tcPr>
          <w:p w:rsidR="002C63D7" w:rsidRPr="00142241" w:rsidRDefault="002C63D7" w:rsidP="004D2A54">
            <w:pPr>
              <w:spacing w:line="240" w:lineRule="auto"/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142241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>25</w:t>
            </w:r>
          </w:p>
        </w:tc>
        <w:tc>
          <w:tcPr>
            <w:tcW w:w="2827" w:type="dxa"/>
          </w:tcPr>
          <w:p w:rsidR="002C63D7" w:rsidRPr="00142241" w:rsidRDefault="002C63D7" w:rsidP="004D2A54">
            <w:pPr>
              <w:spacing w:line="240" w:lineRule="auto"/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14224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Пелемешская шк-сад</w:t>
            </w:r>
          </w:p>
        </w:tc>
        <w:tc>
          <w:tcPr>
            <w:tcW w:w="1105" w:type="dxa"/>
          </w:tcPr>
          <w:p w:rsidR="002C63D7" w:rsidRPr="00142241" w:rsidRDefault="002C63D7" w:rsidP="004D2A54">
            <w:pPr>
              <w:spacing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4224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</w:t>
            </w:r>
          </w:p>
        </w:tc>
        <w:tc>
          <w:tcPr>
            <w:tcW w:w="720" w:type="dxa"/>
          </w:tcPr>
          <w:p w:rsidR="002C63D7" w:rsidRPr="00142241" w:rsidRDefault="002C63D7" w:rsidP="004D2A54">
            <w:pPr>
              <w:spacing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4224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</w:t>
            </w:r>
          </w:p>
        </w:tc>
        <w:tc>
          <w:tcPr>
            <w:tcW w:w="900" w:type="dxa"/>
          </w:tcPr>
          <w:p w:rsidR="002C63D7" w:rsidRPr="00142241" w:rsidRDefault="002C63D7" w:rsidP="004D2A54">
            <w:pPr>
              <w:spacing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4224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</w:t>
            </w:r>
          </w:p>
        </w:tc>
        <w:tc>
          <w:tcPr>
            <w:tcW w:w="720" w:type="dxa"/>
          </w:tcPr>
          <w:p w:rsidR="002C63D7" w:rsidRPr="00142241" w:rsidRDefault="002C63D7" w:rsidP="004D2A54">
            <w:pPr>
              <w:spacing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4224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</w:t>
            </w:r>
          </w:p>
        </w:tc>
        <w:tc>
          <w:tcPr>
            <w:tcW w:w="720" w:type="dxa"/>
          </w:tcPr>
          <w:p w:rsidR="002C63D7" w:rsidRPr="00142241" w:rsidRDefault="002C63D7" w:rsidP="004D2A54">
            <w:pPr>
              <w:spacing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4224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700" w:type="dxa"/>
          </w:tcPr>
          <w:p w:rsidR="002C63D7" w:rsidRPr="00142241" w:rsidRDefault="002C63D7" w:rsidP="004D2A54">
            <w:pPr>
              <w:spacing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4224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709" w:type="dxa"/>
          </w:tcPr>
          <w:p w:rsidR="002C63D7" w:rsidRPr="00142241" w:rsidRDefault="002C63D7" w:rsidP="004D2A54">
            <w:pPr>
              <w:spacing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09" w:type="dxa"/>
          </w:tcPr>
          <w:p w:rsidR="002C63D7" w:rsidRPr="00142241" w:rsidRDefault="002C63D7" w:rsidP="004D2A54">
            <w:pPr>
              <w:spacing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4224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88,8</w:t>
            </w:r>
          </w:p>
        </w:tc>
        <w:tc>
          <w:tcPr>
            <w:tcW w:w="708" w:type="dxa"/>
          </w:tcPr>
          <w:p w:rsidR="002C63D7" w:rsidRPr="00142241" w:rsidRDefault="002C63D7" w:rsidP="004D2A54">
            <w:pPr>
              <w:spacing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4224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100</w:t>
            </w:r>
          </w:p>
        </w:tc>
        <w:tc>
          <w:tcPr>
            <w:tcW w:w="577" w:type="dxa"/>
          </w:tcPr>
          <w:p w:rsidR="002C63D7" w:rsidRPr="00142241" w:rsidRDefault="002C63D7" w:rsidP="004D2A54">
            <w:pPr>
              <w:spacing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4224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4,6</w:t>
            </w:r>
          </w:p>
        </w:tc>
      </w:tr>
      <w:tr w:rsidR="002C63D7" w:rsidRPr="004D2A54">
        <w:tc>
          <w:tcPr>
            <w:tcW w:w="496" w:type="dxa"/>
          </w:tcPr>
          <w:p w:rsidR="002C63D7" w:rsidRPr="00142241" w:rsidRDefault="002C63D7" w:rsidP="004D2A54">
            <w:pPr>
              <w:spacing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4224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26</w:t>
            </w:r>
          </w:p>
        </w:tc>
        <w:tc>
          <w:tcPr>
            <w:tcW w:w="2827" w:type="dxa"/>
          </w:tcPr>
          <w:p w:rsidR="002C63D7" w:rsidRPr="00142241" w:rsidRDefault="002C63D7" w:rsidP="004D2A54">
            <w:pPr>
              <w:spacing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4224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Ст. Чекалдинская шк-сад </w:t>
            </w:r>
          </w:p>
        </w:tc>
        <w:tc>
          <w:tcPr>
            <w:tcW w:w="1105" w:type="dxa"/>
          </w:tcPr>
          <w:p w:rsidR="002C63D7" w:rsidRPr="00142241" w:rsidRDefault="002C63D7" w:rsidP="004D2A54">
            <w:pPr>
              <w:spacing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4224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720" w:type="dxa"/>
          </w:tcPr>
          <w:p w:rsidR="002C63D7" w:rsidRPr="00142241" w:rsidRDefault="002C63D7" w:rsidP="004D2A54">
            <w:pPr>
              <w:spacing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4224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900" w:type="dxa"/>
          </w:tcPr>
          <w:p w:rsidR="002C63D7" w:rsidRPr="00142241" w:rsidRDefault="002C63D7" w:rsidP="004D2A54">
            <w:pPr>
              <w:spacing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4224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720" w:type="dxa"/>
          </w:tcPr>
          <w:p w:rsidR="002C63D7" w:rsidRPr="00142241" w:rsidRDefault="002C63D7" w:rsidP="004D2A54">
            <w:pPr>
              <w:spacing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4224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720" w:type="dxa"/>
          </w:tcPr>
          <w:p w:rsidR="002C63D7" w:rsidRPr="00142241" w:rsidRDefault="002C63D7" w:rsidP="004D2A54">
            <w:pPr>
              <w:spacing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00" w:type="dxa"/>
          </w:tcPr>
          <w:p w:rsidR="002C63D7" w:rsidRPr="00142241" w:rsidRDefault="002C63D7" w:rsidP="004D2A54">
            <w:pPr>
              <w:spacing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09" w:type="dxa"/>
          </w:tcPr>
          <w:p w:rsidR="002C63D7" w:rsidRPr="00142241" w:rsidRDefault="002C63D7" w:rsidP="004D2A54">
            <w:pPr>
              <w:spacing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09" w:type="dxa"/>
          </w:tcPr>
          <w:p w:rsidR="002C63D7" w:rsidRPr="00142241" w:rsidRDefault="002C63D7" w:rsidP="004D2A54">
            <w:pPr>
              <w:spacing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4224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100</w:t>
            </w:r>
          </w:p>
        </w:tc>
        <w:tc>
          <w:tcPr>
            <w:tcW w:w="708" w:type="dxa"/>
          </w:tcPr>
          <w:p w:rsidR="002C63D7" w:rsidRPr="00142241" w:rsidRDefault="002C63D7" w:rsidP="004D2A54">
            <w:pPr>
              <w:spacing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4224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100</w:t>
            </w:r>
          </w:p>
        </w:tc>
        <w:tc>
          <w:tcPr>
            <w:tcW w:w="577" w:type="dxa"/>
          </w:tcPr>
          <w:p w:rsidR="002C63D7" w:rsidRPr="00142241" w:rsidRDefault="002C63D7" w:rsidP="004D2A54">
            <w:pPr>
              <w:spacing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4224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</w:t>
            </w:r>
          </w:p>
        </w:tc>
      </w:tr>
      <w:tr w:rsidR="002C63D7" w:rsidRPr="004D2A54">
        <w:trPr>
          <w:trHeight w:val="584"/>
        </w:trPr>
        <w:tc>
          <w:tcPr>
            <w:tcW w:w="496" w:type="dxa"/>
          </w:tcPr>
          <w:p w:rsidR="002C63D7" w:rsidRPr="00142241" w:rsidRDefault="002C63D7" w:rsidP="004D2A54">
            <w:pPr>
              <w:spacing w:line="240" w:lineRule="auto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827" w:type="dxa"/>
          </w:tcPr>
          <w:p w:rsidR="002C63D7" w:rsidRDefault="002C63D7" w:rsidP="004D2A54">
            <w:pPr>
              <w:spacing w:line="240" w:lineRule="auto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142241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Всего</w:t>
            </w:r>
          </w:p>
          <w:p w:rsidR="002C63D7" w:rsidRDefault="002C63D7" w:rsidP="004D2A54">
            <w:pPr>
              <w:spacing w:line="240" w:lineRule="auto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 xml:space="preserve">РТ – 4,6, ср балл – 81,5, </w:t>
            </w:r>
          </w:p>
          <w:p w:rsidR="002C63D7" w:rsidRPr="00142241" w:rsidRDefault="002C63D7" w:rsidP="004D2A54">
            <w:pPr>
              <w:spacing w:line="240" w:lineRule="auto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Район – 70,82</w:t>
            </w:r>
          </w:p>
        </w:tc>
        <w:tc>
          <w:tcPr>
            <w:tcW w:w="1105" w:type="dxa"/>
          </w:tcPr>
          <w:p w:rsidR="002C63D7" w:rsidRPr="00142241" w:rsidRDefault="002C63D7" w:rsidP="004D2A54">
            <w:pPr>
              <w:spacing w:line="240" w:lineRule="auto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142241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359</w:t>
            </w:r>
          </w:p>
        </w:tc>
        <w:tc>
          <w:tcPr>
            <w:tcW w:w="720" w:type="dxa"/>
          </w:tcPr>
          <w:p w:rsidR="002C63D7" w:rsidRPr="00142241" w:rsidRDefault="002C63D7" w:rsidP="004D2A54">
            <w:pPr>
              <w:spacing w:line="240" w:lineRule="auto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142241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>345</w:t>
            </w:r>
            <w:r w:rsidRPr="00142241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96,1%</w:t>
            </w:r>
          </w:p>
        </w:tc>
        <w:tc>
          <w:tcPr>
            <w:tcW w:w="900" w:type="dxa"/>
          </w:tcPr>
          <w:p w:rsidR="002C63D7" w:rsidRPr="00142241" w:rsidRDefault="002C63D7" w:rsidP="004D2A54">
            <w:pPr>
              <w:spacing w:line="240" w:lineRule="auto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142241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>343</w:t>
            </w:r>
          </w:p>
          <w:p w:rsidR="002C63D7" w:rsidRPr="00142241" w:rsidRDefault="002C63D7" w:rsidP="004D2A54">
            <w:pPr>
              <w:spacing w:line="240" w:lineRule="auto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720" w:type="dxa"/>
          </w:tcPr>
          <w:p w:rsidR="002C63D7" w:rsidRPr="00142241" w:rsidRDefault="002C63D7" w:rsidP="004D2A54">
            <w:pPr>
              <w:spacing w:line="240" w:lineRule="auto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142241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148</w:t>
            </w:r>
          </w:p>
        </w:tc>
        <w:tc>
          <w:tcPr>
            <w:tcW w:w="720" w:type="dxa"/>
          </w:tcPr>
          <w:p w:rsidR="002C63D7" w:rsidRPr="00142241" w:rsidRDefault="002C63D7" w:rsidP="004D2A54">
            <w:pPr>
              <w:spacing w:line="240" w:lineRule="auto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142241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102</w:t>
            </w:r>
          </w:p>
        </w:tc>
        <w:tc>
          <w:tcPr>
            <w:tcW w:w="700" w:type="dxa"/>
          </w:tcPr>
          <w:p w:rsidR="002C63D7" w:rsidRPr="00142241" w:rsidRDefault="002C63D7" w:rsidP="004D2A54">
            <w:pPr>
              <w:spacing w:line="240" w:lineRule="auto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142241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79</w:t>
            </w:r>
          </w:p>
        </w:tc>
        <w:tc>
          <w:tcPr>
            <w:tcW w:w="709" w:type="dxa"/>
          </w:tcPr>
          <w:p w:rsidR="002C63D7" w:rsidRPr="00142241" w:rsidRDefault="002C63D7" w:rsidP="004D2A54">
            <w:pPr>
              <w:spacing w:line="240" w:lineRule="auto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142241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1</w:t>
            </w:r>
            <w:r w:rsidRPr="00142241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>4</w:t>
            </w:r>
          </w:p>
        </w:tc>
        <w:tc>
          <w:tcPr>
            <w:tcW w:w="709" w:type="dxa"/>
          </w:tcPr>
          <w:p w:rsidR="002C63D7" w:rsidRPr="00142241" w:rsidRDefault="002C63D7" w:rsidP="004D2A54">
            <w:pPr>
              <w:spacing w:line="240" w:lineRule="auto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142241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73%</w:t>
            </w:r>
          </w:p>
        </w:tc>
        <w:tc>
          <w:tcPr>
            <w:tcW w:w="708" w:type="dxa"/>
          </w:tcPr>
          <w:p w:rsidR="002C63D7" w:rsidRPr="00142241" w:rsidRDefault="002C63D7" w:rsidP="004D2A54">
            <w:pPr>
              <w:spacing w:line="240" w:lineRule="auto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142241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9</w:t>
            </w:r>
            <w:r w:rsidRPr="00142241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>6</w:t>
            </w:r>
            <w:r w:rsidRPr="00142241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%</w:t>
            </w:r>
          </w:p>
        </w:tc>
        <w:tc>
          <w:tcPr>
            <w:tcW w:w="577" w:type="dxa"/>
          </w:tcPr>
          <w:p w:rsidR="002C63D7" w:rsidRDefault="002C63D7" w:rsidP="004D2A54">
            <w:pPr>
              <w:spacing w:line="240" w:lineRule="auto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142241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4,1</w:t>
            </w:r>
          </w:p>
          <w:p w:rsidR="002C63D7" w:rsidRPr="00142241" w:rsidRDefault="002C63D7" w:rsidP="004D2A54">
            <w:pPr>
              <w:spacing w:line="240" w:lineRule="auto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</w:tr>
    </w:tbl>
    <w:p w:rsidR="002C63D7" w:rsidRDefault="002C63D7" w:rsidP="00142241">
      <w:pPr>
        <w:rPr>
          <w:rFonts w:ascii="Times New Roman" w:hAnsi="Times New Roman" w:cs="Times New Roman"/>
          <w:sz w:val="24"/>
          <w:szCs w:val="24"/>
        </w:rPr>
      </w:pPr>
    </w:p>
    <w:p w:rsidR="002C63D7" w:rsidRDefault="002C63D7" w:rsidP="00142241">
      <w:pPr>
        <w:rPr>
          <w:rFonts w:ascii="Times New Roman" w:hAnsi="Times New Roman" w:cs="Times New Roman"/>
          <w:sz w:val="24"/>
          <w:szCs w:val="24"/>
        </w:rPr>
      </w:pPr>
    </w:p>
    <w:p w:rsidR="002C63D7" w:rsidRPr="00142241" w:rsidRDefault="002C63D7" w:rsidP="00142241">
      <w:pPr>
        <w:rPr>
          <w:rFonts w:ascii="Times New Roman" w:hAnsi="Times New Roman" w:cs="Times New Roman"/>
          <w:sz w:val="24"/>
          <w:szCs w:val="24"/>
        </w:rPr>
      </w:pPr>
      <w:r w:rsidRPr="00142241">
        <w:rPr>
          <w:rFonts w:ascii="Times New Roman" w:hAnsi="Times New Roman" w:cs="Times New Roman"/>
          <w:sz w:val="24"/>
          <w:szCs w:val="24"/>
        </w:rPr>
        <w:t>Результаты мониторинговых исследований 4 классов по математике. Приложение №2</w:t>
      </w:r>
    </w:p>
    <w:tbl>
      <w:tblPr>
        <w:tblpPr w:leftFromText="181" w:rightFromText="181" w:vertAnchor="text" w:horzAnchor="page" w:tblpX="1163" w:tblpY="1"/>
        <w:tblW w:w="1066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496"/>
        <w:gridCol w:w="2731"/>
        <w:gridCol w:w="709"/>
        <w:gridCol w:w="708"/>
        <w:gridCol w:w="851"/>
        <w:gridCol w:w="850"/>
        <w:gridCol w:w="709"/>
        <w:gridCol w:w="709"/>
        <w:gridCol w:w="709"/>
        <w:gridCol w:w="708"/>
        <w:gridCol w:w="709"/>
        <w:gridCol w:w="772"/>
      </w:tblGrid>
      <w:tr w:rsidR="002C63D7" w:rsidRPr="00142241">
        <w:trPr>
          <w:trHeight w:val="1607"/>
        </w:trPr>
        <w:tc>
          <w:tcPr>
            <w:tcW w:w="496" w:type="dxa"/>
          </w:tcPr>
          <w:p w:rsidR="002C63D7" w:rsidRPr="00142241" w:rsidRDefault="002C63D7" w:rsidP="006F4880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731" w:type="dxa"/>
          </w:tcPr>
          <w:p w:rsidR="002C63D7" w:rsidRPr="00142241" w:rsidRDefault="002C63D7" w:rsidP="006F4880">
            <w:pPr>
              <w:spacing w:line="240" w:lineRule="auto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142241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Наименование ОУ</w:t>
            </w:r>
          </w:p>
        </w:tc>
        <w:tc>
          <w:tcPr>
            <w:tcW w:w="709" w:type="dxa"/>
          </w:tcPr>
          <w:p w:rsidR="002C63D7" w:rsidRPr="00142241" w:rsidRDefault="002C63D7" w:rsidP="006F4880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4224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Всего учащихся 4 классов</w:t>
            </w:r>
          </w:p>
        </w:tc>
        <w:tc>
          <w:tcPr>
            <w:tcW w:w="708" w:type="dxa"/>
          </w:tcPr>
          <w:p w:rsidR="002C63D7" w:rsidRPr="00142241" w:rsidRDefault="002C63D7" w:rsidP="006F4880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4224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Участвовали</w:t>
            </w:r>
          </w:p>
        </w:tc>
        <w:tc>
          <w:tcPr>
            <w:tcW w:w="851" w:type="dxa"/>
          </w:tcPr>
          <w:p w:rsidR="002C63D7" w:rsidRPr="00142241" w:rsidRDefault="002C63D7" w:rsidP="006F4880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4224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Получили результаты</w:t>
            </w:r>
          </w:p>
        </w:tc>
        <w:tc>
          <w:tcPr>
            <w:tcW w:w="850" w:type="dxa"/>
          </w:tcPr>
          <w:p w:rsidR="002C63D7" w:rsidRPr="00142241" w:rsidRDefault="002C63D7" w:rsidP="006F4880">
            <w:pPr>
              <w:spacing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4224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«5»</w:t>
            </w:r>
          </w:p>
        </w:tc>
        <w:tc>
          <w:tcPr>
            <w:tcW w:w="709" w:type="dxa"/>
          </w:tcPr>
          <w:p w:rsidR="002C63D7" w:rsidRPr="00142241" w:rsidRDefault="002C63D7" w:rsidP="006F4880">
            <w:pPr>
              <w:spacing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4224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«4»</w:t>
            </w:r>
          </w:p>
        </w:tc>
        <w:tc>
          <w:tcPr>
            <w:tcW w:w="709" w:type="dxa"/>
          </w:tcPr>
          <w:p w:rsidR="002C63D7" w:rsidRPr="00142241" w:rsidRDefault="002C63D7" w:rsidP="006F4880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4224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«3»</w:t>
            </w:r>
          </w:p>
        </w:tc>
        <w:tc>
          <w:tcPr>
            <w:tcW w:w="709" w:type="dxa"/>
          </w:tcPr>
          <w:p w:rsidR="002C63D7" w:rsidRPr="00142241" w:rsidRDefault="002C63D7" w:rsidP="006F4880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4224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«2»</w:t>
            </w:r>
          </w:p>
        </w:tc>
        <w:tc>
          <w:tcPr>
            <w:tcW w:w="708" w:type="dxa"/>
          </w:tcPr>
          <w:p w:rsidR="002C63D7" w:rsidRPr="00142241" w:rsidRDefault="002C63D7" w:rsidP="006F4880">
            <w:pPr>
              <w:spacing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4224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качество</w:t>
            </w:r>
          </w:p>
        </w:tc>
        <w:tc>
          <w:tcPr>
            <w:tcW w:w="709" w:type="dxa"/>
          </w:tcPr>
          <w:p w:rsidR="002C63D7" w:rsidRPr="00142241" w:rsidRDefault="002C63D7" w:rsidP="006F4880">
            <w:pPr>
              <w:spacing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4224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успеваемость</w:t>
            </w:r>
          </w:p>
        </w:tc>
        <w:tc>
          <w:tcPr>
            <w:tcW w:w="772" w:type="dxa"/>
          </w:tcPr>
          <w:p w:rsidR="002C63D7" w:rsidRPr="00142241" w:rsidRDefault="002C63D7" w:rsidP="006F4880">
            <w:pPr>
              <w:spacing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4224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Ср</w:t>
            </w:r>
          </w:p>
          <w:p w:rsidR="002C63D7" w:rsidRPr="00142241" w:rsidRDefault="002C63D7" w:rsidP="006F4880">
            <w:pPr>
              <w:spacing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2C63D7" w:rsidRPr="00142241">
        <w:tc>
          <w:tcPr>
            <w:tcW w:w="496" w:type="dxa"/>
          </w:tcPr>
          <w:p w:rsidR="002C63D7" w:rsidRPr="00142241" w:rsidRDefault="002C63D7" w:rsidP="006F4880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4224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2731" w:type="dxa"/>
          </w:tcPr>
          <w:p w:rsidR="002C63D7" w:rsidRPr="00142241" w:rsidRDefault="002C63D7" w:rsidP="006F4880">
            <w:pPr>
              <w:spacing w:line="240" w:lineRule="auto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142241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 xml:space="preserve">Гимназия </w:t>
            </w:r>
          </w:p>
        </w:tc>
        <w:tc>
          <w:tcPr>
            <w:tcW w:w="709" w:type="dxa"/>
          </w:tcPr>
          <w:p w:rsidR="002C63D7" w:rsidRPr="00142241" w:rsidRDefault="002C63D7" w:rsidP="006F4880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4224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48</w:t>
            </w:r>
          </w:p>
        </w:tc>
        <w:tc>
          <w:tcPr>
            <w:tcW w:w="708" w:type="dxa"/>
          </w:tcPr>
          <w:p w:rsidR="002C63D7" w:rsidRPr="00142241" w:rsidRDefault="002C63D7" w:rsidP="006F4880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4224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45</w:t>
            </w:r>
          </w:p>
        </w:tc>
        <w:tc>
          <w:tcPr>
            <w:tcW w:w="851" w:type="dxa"/>
          </w:tcPr>
          <w:p w:rsidR="002C63D7" w:rsidRPr="00142241" w:rsidRDefault="002C63D7" w:rsidP="006F4880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4224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45</w:t>
            </w:r>
          </w:p>
        </w:tc>
        <w:tc>
          <w:tcPr>
            <w:tcW w:w="850" w:type="dxa"/>
          </w:tcPr>
          <w:p w:rsidR="002C63D7" w:rsidRPr="00142241" w:rsidRDefault="002C63D7" w:rsidP="006F4880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4224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</w:t>
            </w:r>
          </w:p>
        </w:tc>
        <w:tc>
          <w:tcPr>
            <w:tcW w:w="709" w:type="dxa"/>
          </w:tcPr>
          <w:p w:rsidR="002C63D7" w:rsidRPr="00142241" w:rsidRDefault="002C63D7" w:rsidP="006F4880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4224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26</w:t>
            </w:r>
          </w:p>
        </w:tc>
        <w:tc>
          <w:tcPr>
            <w:tcW w:w="709" w:type="dxa"/>
          </w:tcPr>
          <w:p w:rsidR="002C63D7" w:rsidRPr="00142241" w:rsidRDefault="002C63D7" w:rsidP="006F4880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4224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</w:t>
            </w:r>
          </w:p>
        </w:tc>
        <w:tc>
          <w:tcPr>
            <w:tcW w:w="709" w:type="dxa"/>
          </w:tcPr>
          <w:p w:rsidR="002C63D7" w:rsidRPr="00142241" w:rsidRDefault="002C63D7" w:rsidP="006F4880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4224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708" w:type="dxa"/>
          </w:tcPr>
          <w:p w:rsidR="002C63D7" w:rsidRPr="00142241" w:rsidRDefault="002C63D7" w:rsidP="006F4880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4224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75,5</w:t>
            </w:r>
          </w:p>
        </w:tc>
        <w:tc>
          <w:tcPr>
            <w:tcW w:w="709" w:type="dxa"/>
          </w:tcPr>
          <w:p w:rsidR="002C63D7" w:rsidRPr="00142241" w:rsidRDefault="002C63D7" w:rsidP="006F4880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4224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95,5</w:t>
            </w:r>
          </w:p>
        </w:tc>
        <w:tc>
          <w:tcPr>
            <w:tcW w:w="772" w:type="dxa"/>
          </w:tcPr>
          <w:p w:rsidR="002C63D7" w:rsidRPr="00142241" w:rsidRDefault="002C63D7" w:rsidP="006F4880">
            <w:pPr>
              <w:spacing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4224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3,9</w:t>
            </w:r>
          </w:p>
        </w:tc>
      </w:tr>
      <w:tr w:rsidR="002C63D7" w:rsidRPr="00142241">
        <w:tc>
          <w:tcPr>
            <w:tcW w:w="496" w:type="dxa"/>
          </w:tcPr>
          <w:p w:rsidR="002C63D7" w:rsidRPr="00142241" w:rsidRDefault="002C63D7" w:rsidP="006F4880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4224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2731" w:type="dxa"/>
          </w:tcPr>
          <w:p w:rsidR="002C63D7" w:rsidRPr="00142241" w:rsidRDefault="002C63D7" w:rsidP="006F4880">
            <w:pPr>
              <w:spacing w:line="240" w:lineRule="auto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142241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АСОШ №2</w:t>
            </w:r>
          </w:p>
        </w:tc>
        <w:tc>
          <w:tcPr>
            <w:tcW w:w="709" w:type="dxa"/>
          </w:tcPr>
          <w:p w:rsidR="002C63D7" w:rsidRPr="00142241" w:rsidRDefault="002C63D7" w:rsidP="006F4880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4224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79</w:t>
            </w:r>
          </w:p>
        </w:tc>
        <w:tc>
          <w:tcPr>
            <w:tcW w:w="708" w:type="dxa"/>
          </w:tcPr>
          <w:p w:rsidR="002C63D7" w:rsidRPr="00142241" w:rsidRDefault="002C63D7" w:rsidP="006F4880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4224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77</w:t>
            </w:r>
          </w:p>
        </w:tc>
        <w:tc>
          <w:tcPr>
            <w:tcW w:w="851" w:type="dxa"/>
          </w:tcPr>
          <w:p w:rsidR="002C63D7" w:rsidRPr="00142241" w:rsidRDefault="002C63D7" w:rsidP="006F4880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14224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</w:t>
            </w:r>
            <w:r w:rsidRPr="00142241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7</w:t>
            </w:r>
          </w:p>
        </w:tc>
        <w:tc>
          <w:tcPr>
            <w:tcW w:w="850" w:type="dxa"/>
          </w:tcPr>
          <w:p w:rsidR="002C63D7" w:rsidRPr="00142241" w:rsidRDefault="002C63D7" w:rsidP="006F4880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4224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</w:t>
            </w:r>
          </w:p>
        </w:tc>
        <w:tc>
          <w:tcPr>
            <w:tcW w:w="709" w:type="dxa"/>
          </w:tcPr>
          <w:p w:rsidR="002C63D7" w:rsidRPr="00142241" w:rsidRDefault="002C63D7" w:rsidP="006F4880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4224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30</w:t>
            </w:r>
          </w:p>
        </w:tc>
        <w:tc>
          <w:tcPr>
            <w:tcW w:w="709" w:type="dxa"/>
          </w:tcPr>
          <w:p w:rsidR="002C63D7" w:rsidRPr="00142241" w:rsidRDefault="002C63D7" w:rsidP="006F4880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14224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</w:t>
            </w:r>
            <w:r w:rsidRPr="00142241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3</w:t>
            </w:r>
          </w:p>
        </w:tc>
        <w:tc>
          <w:tcPr>
            <w:tcW w:w="709" w:type="dxa"/>
          </w:tcPr>
          <w:p w:rsidR="002C63D7" w:rsidRPr="00142241" w:rsidRDefault="002C63D7" w:rsidP="006F4880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4224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16</w:t>
            </w:r>
          </w:p>
        </w:tc>
        <w:tc>
          <w:tcPr>
            <w:tcW w:w="708" w:type="dxa"/>
          </w:tcPr>
          <w:p w:rsidR="002C63D7" w:rsidRPr="00142241" w:rsidRDefault="002C63D7" w:rsidP="006F4880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4224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49,3</w:t>
            </w:r>
          </w:p>
        </w:tc>
        <w:tc>
          <w:tcPr>
            <w:tcW w:w="709" w:type="dxa"/>
          </w:tcPr>
          <w:p w:rsidR="002C63D7" w:rsidRPr="00142241" w:rsidRDefault="002C63D7" w:rsidP="006F4880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4224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79,2</w:t>
            </w:r>
          </w:p>
        </w:tc>
        <w:tc>
          <w:tcPr>
            <w:tcW w:w="772" w:type="dxa"/>
          </w:tcPr>
          <w:p w:rsidR="002C63D7" w:rsidRPr="00142241" w:rsidRDefault="002C63D7" w:rsidP="006F4880">
            <w:pPr>
              <w:spacing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4224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3,4</w:t>
            </w:r>
          </w:p>
        </w:tc>
      </w:tr>
      <w:tr w:rsidR="002C63D7" w:rsidRPr="00142241">
        <w:tc>
          <w:tcPr>
            <w:tcW w:w="496" w:type="dxa"/>
          </w:tcPr>
          <w:p w:rsidR="002C63D7" w:rsidRPr="00142241" w:rsidRDefault="002C63D7" w:rsidP="006F4880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4224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2731" w:type="dxa"/>
          </w:tcPr>
          <w:p w:rsidR="002C63D7" w:rsidRPr="00142241" w:rsidRDefault="002C63D7" w:rsidP="006F4880">
            <w:pPr>
              <w:spacing w:line="240" w:lineRule="auto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142241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АСОШ №3</w:t>
            </w:r>
          </w:p>
        </w:tc>
        <w:tc>
          <w:tcPr>
            <w:tcW w:w="709" w:type="dxa"/>
          </w:tcPr>
          <w:p w:rsidR="002C63D7" w:rsidRPr="00142241" w:rsidRDefault="002C63D7" w:rsidP="006F4880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4224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57</w:t>
            </w:r>
          </w:p>
        </w:tc>
        <w:tc>
          <w:tcPr>
            <w:tcW w:w="708" w:type="dxa"/>
          </w:tcPr>
          <w:p w:rsidR="002C63D7" w:rsidRPr="00142241" w:rsidRDefault="002C63D7" w:rsidP="006F4880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4224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54</w:t>
            </w:r>
          </w:p>
        </w:tc>
        <w:tc>
          <w:tcPr>
            <w:tcW w:w="851" w:type="dxa"/>
          </w:tcPr>
          <w:p w:rsidR="002C63D7" w:rsidRPr="00142241" w:rsidRDefault="002C63D7" w:rsidP="006F4880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4224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54</w:t>
            </w:r>
          </w:p>
        </w:tc>
        <w:tc>
          <w:tcPr>
            <w:tcW w:w="850" w:type="dxa"/>
          </w:tcPr>
          <w:p w:rsidR="002C63D7" w:rsidRPr="00142241" w:rsidRDefault="002C63D7" w:rsidP="006F4880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4224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18</w:t>
            </w:r>
          </w:p>
        </w:tc>
        <w:tc>
          <w:tcPr>
            <w:tcW w:w="709" w:type="dxa"/>
          </w:tcPr>
          <w:p w:rsidR="002C63D7" w:rsidRPr="00142241" w:rsidRDefault="002C63D7" w:rsidP="006F4880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4224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19</w:t>
            </w:r>
          </w:p>
        </w:tc>
        <w:tc>
          <w:tcPr>
            <w:tcW w:w="709" w:type="dxa"/>
          </w:tcPr>
          <w:p w:rsidR="002C63D7" w:rsidRPr="00142241" w:rsidRDefault="002C63D7" w:rsidP="006F4880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4224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</w:t>
            </w:r>
          </w:p>
        </w:tc>
        <w:tc>
          <w:tcPr>
            <w:tcW w:w="709" w:type="dxa"/>
          </w:tcPr>
          <w:p w:rsidR="002C63D7" w:rsidRPr="00142241" w:rsidRDefault="002C63D7" w:rsidP="006F4880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4224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</w:t>
            </w:r>
          </w:p>
        </w:tc>
        <w:tc>
          <w:tcPr>
            <w:tcW w:w="708" w:type="dxa"/>
          </w:tcPr>
          <w:p w:rsidR="002C63D7" w:rsidRPr="00142241" w:rsidRDefault="002C63D7" w:rsidP="006F4880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4224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68,5</w:t>
            </w:r>
          </w:p>
        </w:tc>
        <w:tc>
          <w:tcPr>
            <w:tcW w:w="709" w:type="dxa"/>
          </w:tcPr>
          <w:p w:rsidR="002C63D7" w:rsidRPr="00142241" w:rsidRDefault="002C63D7" w:rsidP="006F4880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4224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87</w:t>
            </w:r>
          </w:p>
        </w:tc>
        <w:tc>
          <w:tcPr>
            <w:tcW w:w="772" w:type="dxa"/>
          </w:tcPr>
          <w:p w:rsidR="002C63D7" w:rsidRPr="00142241" w:rsidRDefault="002C63D7" w:rsidP="006F4880">
            <w:pPr>
              <w:spacing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4224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3,9</w:t>
            </w:r>
          </w:p>
        </w:tc>
      </w:tr>
      <w:tr w:rsidR="002C63D7" w:rsidRPr="00142241">
        <w:tc>
          <w:tcPr>
            <w:tcW w:w="496" w:type="dxa"/>
          </w:tcPr>
          <w:p w:rsidR="002C63D7" w:rsidRPr="00142241" w:rsidRDefault="002C63D7" w:rsidP="006F4880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4224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2731" w:type="dxa"/>
          </w:tcPr>
          <w:p w:rsidR="002C63D7" w:rsidRPr="00142241" w:rsidRDefault="002C63D7" w:rsidP="006F4880">
            <w:pPr>
              <w:spacing w:line="240" w:lineRule="auto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142241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АСОШ №4</w:t>
            </w:r>
          </w:p>
        </w:tc>
        <w:tc>
          <w:tcPr>
            <w:tcW w:w="709" w:type="dxa"/>
          </w:tcPr>
          <w:p w:rsidR="002C63D7" w:rsidRPr="00142241" w:rsidRDefault="002C63D7" w:rsidP="006F4880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4224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30</w:t>
            </w:r>
          </w:p>
        </w:tc>
        <w:tc>
          <w:tcPr>
            <w:tcW w:w="708" w:type="dxa"/>
          </w:tcPr>
          <w:p w:rsidR="002C63D7" w:rsidRPr="00142241" w:rsidRDefault="002C63D7" w:rsidP="006F4880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4224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30</w:t>
            </w:r>
          </w:p>
        </w:tc>
        <w:tc>
          <w:tcPr>
            <w:tcW w:w="851" w:type="dxa"/>
          </w:tcPr>
          <w:p w:rsidR="002C63D7" w:rsidRPr="00142241" w:rsidRDefault="002C63D7" w:rsidP="006F4880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4224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30</w:t>
            </w:r>
          </w:p>
        </w:tc>
        <w:tc>
          <w:tcPr>
            <w:tcW w:w="850" w:type="dxa"/>
          </w:tcPr>
          <w:p w:rsidR="002C63D7" w:rsidRPr="00142241" w:rsidRDefault="002C63D7" w:rsidP="006F4880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4224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709" w:type="dxa"/>
          </w:tcPr>
          <w:p w:rsidR="002C63D7" w:rsidRPr="00142241" w:rsidRDefault="002C63D7" w:rsidP="006F4880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4224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709" w:type="dxa"/>
          </w:tcPr>
          <w:p w:rsidR="002C63D7" w:rsidRPr="00142241" w:rsidRDefault="002C63D7" w:rsidP="006F4880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4224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13</w:t>
            </w:r>
          </w:p>
        </w:tc>
        <w:tc>
          <w:tcPr>
            <w:tcW w:w="709" w:type="dxa"/>
          </w:tcPr>
          <w:p w:rsidR="002C63D7" w:rsidRPr="00142241" w:rsidRDefault="002C63D7" w:rsidP="006F4880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4224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11</w:t>
            </w:r>
          </w:p>
        </w:tc>
        <w:tc>
          <w:tcPr>
            <w:tcW w:w="708" w:type="dxa"/>
          </w:tcPr>
          <w:p w:rsidR="002C63D7" w:rsidRPr="00142241" w:rsidRDefault="002C63D7" w:rsidP="006F4880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4224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20</w:t>
            </w:r>
          </w:p>
        </w:tc>
        <w:tc>
          <w:tcPr>
            <w:tcW w:w="709" w:type="dxa"/>
          </w:tcPr>
          <w:p w:rsidR="002C63D7" w:rsidRPr="00142241" w:rsidRDefault="002C63D7" w:rsidP="006F4880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4224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63,3</w:t>
            </w:r>
          </w:p>
        </w:tc>
        <w:tc>
          <w:tcPr>
            <w:tcW w:w="772" w:type="dxa"/>
          </w:tcPr>
          <w:p w:rsidR="002C63D7" w:rsidRPr="00142241" w:rsidRDefault="002C63D7" w:rsidP="006F4880">
            <w:pPr>
              <w:spacing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4224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2,9</w:t>
            </w:r>
          </w:p>
        </w:tc>
      </w:tr>
      <w:tr w:rsidR="002C63D7" w:rsidRPr="00142241">
        <w:tc>
          <w:tcPr>
            <w:tcW w:w="496" w:type="dxa"/>
          </w:tcPr>
          <w:p w:rsidR="002C63D7" w:rsidRPr="00142241" w:rsidRDefault="002C63D7" w:rsidP="006F4880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4224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2731" w:type="dxa"/>
          </w:tcPr>
          <w:p w:rsidR="002C63D7" w:rsidRPr="00142241" w:rsidRDefault="002C63D7" w:rsidP="006F4880">
            <w:pPr>
              <w:spacing w:line="240" w:lineRule="auto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142241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Азевская СОШ</w:t>
            </w:r>
          </w:p>
        </w:tc>
        <w:tc>
          <w:tcPr>
            <w:tcW w:w="709" w:type="dxa"/>
          </w:tcPr>
          <w:p w:rsidR="002C63D7" w:rsidRPr="00142241" w:rsidRDefault="002C63D7" w:rsidP="006F4880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4224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708" w:type="dxa"/>
          </w:tcPr>
          <w:p w:rsidR="002C63D7" w:rsidRPr="00142241" w:rsidRDefault="002C63D7" w:rsidP="006F4880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4224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851" w:type="dxa"/>
          </w:tcPr>
          <w:p w:rsidR="002C63D7" w:rsidRPr="00142241" w:rsidRDefault="002C63D7" w:rsidP="006F4880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4224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850" w:type="dxa"/>
          </w:tcPr>
          <w:p w:rsidR="002C63D7" w:rsidRPr="00142241" w:rsidRDefault="002C63D7" w:rsidP="006F4880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4224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709" w:type="dxa"/>
          </w:tcPr>
          <w:p w:rsidR="002C63D7" w:rsidRPr="00142241" w:rsidRDefault="002C63D7" w:rsidP="006F4880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4224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709" w:type="dxa"/>
          </w:tcPr>
          <w:p w:rsidR="002C63D7" w:rsidRPr="00142241" w:rsidRDefault="002C63D7" w:rsidP="006F4880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09" w:type="dxa"/>
          </w:tcPr>
          <w:p w:rsidR="002C63D7" w:rsidRPr="00142241" w:rsidRDefault="002C63D7" w:rsidP="006F4880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08" w:type="dxa"/>
          </w:tcPr>
          <w:p w:rsidR="002C63D7" w:rsidRPr="00142241" w:rsidRDefault="002C63D7" w:rsidP="006F4880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4224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100</w:t>
            </w:r>
          </w:p>
        </w:tc>
        <w:tc>
          <w:tcPr>
            <w:tcW w:w="709" w:type="dxa"/>
          </w:tcPr>
          <w:p w:rsidR="002C63D7" w:rsidRPr="00142241" w:rsidRDefault="002C63D7" w:rsidP="006F4880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4224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100</w:t>
            </w:r>
          </w:p>
        </w:tc>
        <w:tc>
          <w:tcPr>
            <w:tcW w:w="772" w:type="dxa"/>
          </w:tcPr>
          <w:p w:rsidR="002C63D7" w:rsidRPr="00142241" w:rsidRDefault="002C63D7" w:rsidP="006F4880">
            <w:pPr>
              <w:spacing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4224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4,5</w:t>
            </w:r>
          </w:p>
        </w:tc>
      </w:tr>
      <w:tr w:rsidR="002C63D7" w:rsidRPr="00142241">
        <w:tc>
          <w:tcPr>
            <w:tcW w:w="496" w:type="dxa"/>
          </w:tcPr>
          <w:p w:rsidR="002C63D7" w:rsidRPr="00142241" w:rsidRDefault="002C63D7" w:rsidP="006F4880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4224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</w:t>
            </w:r>
          </w:p>
        </w:tc>
        <w:tc>
          <w:tcPr>
            <w:tcW w:w="2731" w:type="dxa"/>
          </w:tcPr>
          <w:p w:rsidR="002C63D7" w:rsidRPr="00142241" w:rsidRDefault="002C63D7" w:rsidP="006F4880">
            <w:pPr>
              <w:spacing w:line="240" w:lineRule="auto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142241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Бимская СОШ</w:t>
            </w:r>
          </w:p>
        </w:tc>
        <w:tc>
          <w:tcPr>
            <w:tcW w:w="709" w:type="dxa"/>
          </w:tcPr>
          <w:p w:rsidR="002C63D7" w:rsidRPr="00142241" w:rsidRDefault="002C63D7" w:rsidP="006F4880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4224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</w:t>
            </w:r>
          </w:p>
        </w:tc>
        <w:tc>
          <w:tcPr>
            <w:tcW w:w="708" w:type="dxa"/>
          </w:tcPr>
          <w:p w:rsidR="002C63D7" w:rsidRPr="00142241" w:rsidRDefault="002C63D7" w:rsidP="006F4880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4224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</w:t>
            </w:r>
          </w:p>
        </w:tc>
        <w:tc>
          <w:tcPr>
            <w:tcW w:w="851" w:type="dxa"/>
          </w:tcPr>
          <w:p w:rsidR="002C63D7" w:rsidRPr="00142241" w:rsidRDefault="002C63D7" w:rsidP="006F4880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4224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</w:t>
            </w:r>
          </w:p>
        </w:tc>
        <w:tc>
          <w:tcPr>
            <w:tcW w:w="850" w:type="dxa"/>
          </w:tcPr>
          <w:p w:rsidR="002C63D7" w:rsidRPr="00142241" w:rsidRDefault="002C63D7" w:rsidP="006F4880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4224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709" w:type="dxa"/>
          </w:tcPr>
          <w:p w:rsidR="002C63D7" w:rsidRPr="00142241" w:rsidRDefault="002C63D7" w:rsidP="006F4880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4224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709" w:type="dxa"/>
          </w:tcPr>
          <w:p w:rsidR="002C63D7" w:rsidRPr="00142241" w:rsidRDefault="002C63D7" w:rsidP="006F4880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4224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709" w:type="dxa"/>
          </w:tcPr>
          <w:p w:rsidR="002C63D7" w:rsidRPr="00142241" w:rsidRDefault="002C63D7" w:rsidP="006F4880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4224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708" w:type="dxa"/>
          </w:tcPr>
          <w:p w:rsidR="002C63D7" w:rsidRPr="00142241" w:rsidRDefault="002C63D7" w:rsidP="006F4880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4224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28,5</w:t>
            </w:r>
          </w:p>
        </w:tc>
        <w:tc>
          <w:tcPr>
            <w:tcW w:w="709" w:type="dxa"/>
          </w:tcPr>
          <w:p w:rsidR="002C63D7" w:rsidRPr="00142241" w:rsidRDefault="002C63D7" w:rsidP="006F4880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4224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71,4</w:t>
            </w:r>
          </w:p>
        </w:tc>
        <w:tc>
          <w:tcPr>
            <w:tcW w:w="772" w:type="dxa"/>
          </w:tcPr>
          <w:p w:rsidR="002C63D7" w:rsidRPr="00142241" w:rsidRDefault="002C63D7" w:rsidP="006F4880">
            <w:pPr>
              <w:spacing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4224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3,1</w:t>
            </w:r>
          </w:p>
        </w:tc>
      </w:tr>
      <w:tr w:rsidR="002C63D7" w:rsidRPr="00142241">
        <w:tc>
          <w:tcPr>
            <w:tcW w:w="496" w:type="dxa"/>
          </w:tcPr>
          <w:p w:rsidR="002C63D7" w:rsidRPr="00142241" w:rsidRDefault="002C63D7" w:rsidP="006F4880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4224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</w:t>
            </w:r>
          </w:p>
        </w:tc>
        <w:tc>
          <w:tcPr>
            <w:tcW w:w="2731" w:type="dxa"/>
          </w:tcPr>
          <w:p w:rsidR="002C63D7" w:rsidRPr="00142241" w:rsidRDefault="002C63D7" w:rsidP="006F4880">
            <w:pPr>
              <w:spacing w:line="240" w:lineRule="auto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142241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Иж.Бобья СОШ</w:t>
            </w:r>
          </w:p>
        </w:tc>
        <w:tc>
          <w:tcPr>
            <w:tcW w:w="709" w:type="dxa"/>
          </w:tcPr>
          <w:p w:rsidR="002C63D7" w:rsidRPr="00142241" w:rsidRDefault="002C63D7" w:rsidP="006F4880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4224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708" w:type="dxa"/>
          </w:tcPr>
          <w:p w:rsidR="002C63D7" w:rsidRPr="00142241" w:rsidRDefault="002C63D7" w:rsidP="006F4880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4224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851" w:type="dxa"/>
          </w:tcPr>
          <w:p w:rsidR="002C63D7" w:rsidRPr="00142241" w:rsidRDefault="002C63D7" w:rsidP="006F4880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4224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850" w:type="dxa"/>
          </w:tcPr>
          <w:p w:rsidR="002C63D7" w:rsidRPr="00142241" w:rsidRDefault="002C63D7" w:rsidP="006F4880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4224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709" w:type="dxa"/>
          </w:tcPr>
          <w:p w:rsidR="002C63D7" w:rsidRPr="00142241" w:rsidRDefault="002C63D7" w:rsidP="006F4880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4224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709" w:type="dxa"/>
          </w:tcPr>
          <w:p w:rsidR="002C63D7" w:rsidRPr="00142241" w:rsidRDefault="002C63D7" w:rsidP="006F4880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4224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709" w:type="dxa"/>
          </w:tcPr>
          <w:p w:rsidR="002C63D7" w:rsidRPr="00142241" w:rsidRDefault="002C63D7" w:rsidP="006F4880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4224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708" w:type="dxa"/>
          </w:tcPr>
          <w:p w:rsidR="002C63D7" w:rsidRPr="00142241" w:rsidRDefault="002C63D7" w:rsidP="006F4880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4224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60</w:t>
            </w:r>
          </w:p>
        </w:tc>
        <w:tc>
          <w:tcPr>
            <w:tcW w:w="709" w:type="dxa"/>
          </w:tcPr>
          <w:p w:rsidR="002C63D7" w:rsidRPr="00142241" w:rsidRDefault="002C63D7" w:rsidP="006F4880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4224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80</w:t>
            </w:r>
          </w:p>
        </w:tc>
        <w:tc>
          <w:tcPr>
            <w:tcW w:w="772" w:type="dxa"/>
          </w:tcPr>
          <w:p w:rsidR="002C63D7" w:rsidRPr="00142241" w:rsidRDefault="002C63D7" w:rsidP="006F4880">
            <w:pPr>
              <w:spacing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4224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3,6</w:t>
            </w:r>
          </w:p>
        </w:tc>
      </w:tr>
      <w:tr w:rsidR="002C63D7" w:rsidRPr="00142241">
        <w:tc>
          <w:tcPr>
            <w:tcW w:w="496" w:type="dxa"/>
          </w:tcPr>
          <w:p w:rsidR="002C63D7" w:rsidRPr="00142241" w:rsidRDefault="002C63D7" w:rsidP="006F4880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4224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</w:t>
            </w:r>
          </w:p>
        </w:tc>
        <w:tc>
          <w:tcPr>
            <w:tcW w:w="2731" w:type="dxa"/>
          </w:tcPr>
          <w:p w:rsidR="002C63D7" w:rsidRPr="00142241" w:rsidRDefault="002C63D7" w:rsidP="006F4880">
            <w:pPr>
              <w:spacing w:line="240" w:lineRule="auto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142241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Кучуковская СОШ</w:t>
            </w:r>
          </w:p>
        </w:tc>
        <w:tc>
          <w:tcPr>
            <w:tcW w:w="709" w:type="dxa"/>
          </w:tcPr>
          <w:p w:rsidR="002C63D7" w:rsidRPr="00142241" w:rsidRDefault="002C63D7" w:rsidP="006F4880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4224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15</w:t>
            </w:r>
          </w:p>
        </w:tc>
        <w:tc>
          <w:tcPr>
            <w:tcW w:w="708" w:type="dxa"/>
          </w:tcPr>
          <w:p w:rsidR="002C63D7" w:rsidRPr="00142241" w:rsidRDefault="002C63D7" w:rsidP="006F4880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14224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  <w:r w:rsidRPr="00142241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5</w:t>
            </w:r>
          </w:p>
        </w:tc>
        <w:tc>
          <w:tcPr>
            <w:tcW w:w="851" w:type="dxa"/>
          </w:tcPr>
          <w:p w:rsidR="002C63D7" w:rsidRPr="00142241" w:rsidRDefault="002C63D7" w:rsidP="006F4880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14224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  <w:r w:rsidRPr="00142241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5</w:t>
            </w:r>
          </w:p>
        </w:tc>
        <w:tc>
          <w:tcPr>
            <w:tcW w:w="850" w:type="dxa"/>
          </w:tcPr>
          <w:p w:rsidR="002C63D7" w:rsidRPr="00142241" w:rsidRDefault="002C63D7" w:rsidP="006F4880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4224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709" w:type="dxa"/>
          </w:tcPr>
          <w:p w:rsidR="002C63D7" w:rsidRPr="00142241" w:rsidRDefault="002C63D7" w:rsidP="006F4880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142241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11</w:t>
            </w:r>
          </w:p>
        </w:tc>
        <w:tc>
          <w:tcPr>
            <w:tcW w:w="709" w:type="dxa"/>
          </w:tcPr>
          <w:p w:rsidR="002C63D7" w:rsidRPr="00142241" w:rsidRDefault="002C63D7" w:rsidP="006F4880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142241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3</w:t>
            </w:r>
          </w:p>
        </w:tc>
        <w:tc>
          <w:tcPr>
            <w:tcW w:w="709" w:type="dxa"/>
          </w:tcPr>
          <w:p w:rsidR="002C63D7" w:rsidRPr="00142241" w:rsidRDefault="002C63D7" w:rsidP="006F4880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08" w:type="dxa"/>
          </w:tcPr>
          <w:p w:rsidR="002C63D7" w:rsidRPr="00142241" w:rsidRDefault="002C63D7" w:rsidP="006F4880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4224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80</w:t>
            </w:r>
          </w:p>
        </w:tc>
        <w:tc>
          <w:tcPr>
            <w:tcW w:w="709" w:type="dxa"/>
          </w:tcPr>
          <w:p w:rsidR="002C63D7" w:rsidRPr="00142241" w:rsidRDefault="002C63D7" w:rsidP="006F4880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4224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100</w:t>
            </w:r>
          </w:p>
        </w:tc>
        <w:tc>
          <w:tcPr>
            <w:tcW w:w="772" w:type="dxa"/>
          </w:tcPr>
          <w:p w:rsidR="002C63D7" w:rsidRPr="00142241" w:rsidRDefault="002C63D7" w:rsidP="006F4880">
            <w:pPr>
              <w:spacing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4224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3,9</w:t>
            </w:r>
          </w:p>
        </w:tc>
      </w:tr>
      <w:tr w:rsidR="002C63D7" w:rsidRPr="00142241">
        <w:tc>
          <w:tcPr>
            <w:tcW w:w="496" w:type="dxa"/>
          </w:tcPr>
          <w:p w:rsidR="002C63D7" w:rsidRPr="00142241" w:rsidRDefault="002C63D7" w:rsidP="006F4880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4224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</w:t>
            </w:r>
          </w:p>
        </w:tc>
        <w:tc>
          <w:tcPr>
            <w:tcW w:w="2731" w:type="dxa"/>
          </w:tcPr>
          <w:p w:rsidR="002C63D7" w:rsidRPr="00142241" w:rsidRDefault="002C63D7" w:rsidP="006F4880">
            <w:pPr>
              <w:spacing w:line="240" w:lineRule="auto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142241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Кичкетанская СОШ</w:t>
            </w:r>
          </w:p>
        </w:tc>
        <w:tc>
          <w:tcPr>
            <w:tcW w:w="709" w:type="dxa"/>
          </w:tcPr>
          <w:p w:rsidR="002C63D7" w:rsidRPr="00142241" w:rsidRDefault="002C63D7" w:rsidP="006F4880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4224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11</w:t>
            </w:r>
          </w:p>
        </w:tc>
        <w:tc>
          <w:tcPr>
            <w:tcW w:w="708" w:type="dxa"/>
          </w:tcPr>
          <w:p w:rsidR="002C63D7" w:rsidRPr="00142241" w:rsidRDefault="002C63D7" w:rsidP="006F4880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4224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11</w:t>
            </w:r>
          </w:p>
        </w:tc>
        <w:tc>
          <w:tcPr>
            <w:tcW w:w="851" w:type="dxa"/>
          </w:tcPr>
          <w:p w:rsidR="002C63D7" w:rsidRPr="00142241" w:rsidRDefault="002C63D7" w:rsidP="006F4880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4224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11</w:t>
            </w:r>
          </w:p>
        </w:tc>
        <w:tc>
          <w:tcPr>
            <w:tcW w:w="850" w:type="dxa"/>
          </w:tcPr>
          <w:p w:rsidR="002C63D7" w:rsidRPr="00142241" w:rsidRDefault="002C63D7" w:rsidP="006F4880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4224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709" w:type="dxa"/>
          </w:tcPr>
          <w:p w:rsidR="002C63D7" w:rsidRPr="00142241" w:rsidRDefault="002C63D7" w:rsidP="006F4880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4224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709" w:type="dxa"/>
          </w:tcPr>
          <w:p w:rsidR="002C63D7" w:rsidRPr="00142241" w:rsidRDefault="002C63D7" w:rsidP="006F4880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4224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709" w:type="dxa"/>
          </w:tcPr>
          <w:p w:rsidR="002C63D7" w:rsidRPr="00142241" w:rsidRDefault="002C63D7" w:rsidP="006F4880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08" w:type="dxa"/>
          </w:tcPr>
          <w:p w:rsidR="002C63D7" w:rsidRPr="00142241" w:rsidRDefault="002C63D7" w:rsidP="006F4880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4224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72,7</w:t>
            </w:r>
          </w:p>
        </w:tc>
        <w:tc>
          <w:tcPr>
            <w:tcW w:w="709" w:type="dxa"/>
          </w:tcPr>
          <w:p w:rsidR="002C63D7" w:rsidRPr="00142241" w:rsidRDefault="002C63D7" w:rsidP="006F4880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4224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100</w:t>
            </w:r>
          </w:p>
        </w:tc>
        <w:tc>
          <w:tcPr>
            <w:tcW w:w="772" w:type="dxa"/>
          </w:tcPr>
          <w:p w:rsidR="002C63D7" w:rsidRPr="00142241" w:rsidRDefault="002C63D7" w:rsidP="006F4880">
            <w:pPr>
              <w:spacing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4224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</w:t>
            </w:r>
          </w:p>
        </w:tc>
      </w:tr>
      <w:tr w:rsidR="002C63D7" w:rsidRPr="00142241">
        <w:tc>
          <w:tcPr>
            <w:tcW w:w="496" w:type="dxa"/>
          </w:tcPr>
          <w:p w:rsidR="002C63D7" w:rsidRPr="00142241" w:rsidRDefault="002C63D7" w:rsidP="006F4880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4224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</w:t>
            </w:r>
          </w:p>
        </w:tc>
        <w:tc>
          <w:tcPr>
            <w:tcW w:w="2731" w:type="dxa"/>
          </w:tcPr>
          <w:p w:rsidR="002C63D7" w:rsidRPr="00142241" w:rsidRDefault="002C63D7" w:rsidP="006F4880">
            <w:pPr>
              <w:spacing w:line="240" w:lineRule="auto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142241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Исенбаевская СОШ</w:t>
            </w:r>
          </w:p>
        </w:tc>
        <w:tc>
          <w:tcPr>
            <w:tcW w:w="709" w:type="dxa"/>
          </w:tcPr>
          <w:p w:rsidR="002C63D7" w:rsidRPr="00142241" w:rsidRDefault="002C63D7" w:rsidP="006F4880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4224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</w:t>
            </w:r>
          </w:p>
        </w:tc>
        <w:tc>
          <w:tcPr>
            <w:tcW w:w="708" w:type="dxa"/>
          </w:tcPr>
          <w:p w:rsidR="002C63D7" w:rsidRPr="00142241" w:rsidRDefault="002C63D7" w:rsidP="006F4880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4224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</w:t>
            </w:r>
          </w:p>
        </w:tc>
        <w:tc>
          <w:tcPr>
            <w:tcW w:w="851" w:type="dxa"/>
          </w:tcPr>
          <w:p w:rsidR="002C63D7" w:rsidRPr="00142241" w:rsidRDefault="002C63D7" w:rsidP="006F4880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4224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</w:t>
            </w:r>
          </w:p>
        </w:tc>
        <w:tc>
          <w:tcPr>
            <w:tcW w:w="850" w:type="dxa"/>
          </w:tcPr>
          <w:p w:rsidR="002C63D7" w:rsidRPr="00142241" w:rsidRDefault="002C63D7" w:rsidP="006F4880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4224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709" w:type="dxa"/>
          </w:tcPr>
          <w:p w:rsidR="002C63D7" w:rsidRPr="00142241" w:rsidRDefault="002C63D7" w:rsidP="006F4880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4224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709" w:type="dxa"/>
          </w:tcPr>
          <w:p w:rsidR="002C63D7" w:rsidRPr="00142241" w:rsidRDefault="002C63D7" w:rsidP="006F4880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4224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709" w:type="dxa"/>
          </w:tcPr>
          <w:p w:rsidR="002C63D7" w:rsidRPr="00142241" w:rsidRDefault="002C63D7" w:rsidP="006F4880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4224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708" w:type="dxa"/>
          </w:tcPr>
          <w:p w:rsidR="002C63D7" w:rsidRPr="00142241" w:rsidRDefault="002C63D7" w:rsidP="006F4880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4224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42,8</w:t>
            </w:r>
          </w:p>
        </w:tc>
        <w:tc>
          <w:tcPr>
            <w:tcW w:w="709" w:type="dxa"/>
          </w:tcPr>
          <w:p w:rsidR="002C63D7" w:rsidRPr="00142241" w:rsidRDefault="002C63D7" w:rsidP="006F4880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4224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85,7</w:t>
            </w:r>
          </w:p>
        </w:tc>
        <w:tc>
          <w:tcPr>
            <w:tcW w:w="772" w:type="dxa"/>
          </w:tcPr>
          <w:p w:rsidR="002C63D7" w:rsidRPr="00142241" w:rsidRDefault="002C63D7" w:rsidP="006F4880">
            <w:pPr>
              <w:spacing w:line="240" w:lineRule="auto"/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142241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>3,4</w:t>
            </w:r>
          </w:p>
        </w:tc>
      </w:tr>
      <w:tr w:rsidR="002C63D7" w:rsidRPr="00142241">
        <w:tc>
          <w:tcPr>
            <w:tcW w:w="496" w:type="dxa"/>
          </w:tcPr>
          <w:p w:rsidR="002C63D7" w:rsidRPr="00142241" w:rsidRDefault="002C63D7" w:rsidP="006F4880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4224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11</w:t>
            </w:r>
          </w:p>
        </w:tc>
        <w:tc>
          <w:tcPr>
            <w:tcW w:w="2731" w:type="dxa"/>
          </w:tcPr>
          <w:p w:rsidR="002C63D7" w:rsidRPr="00142241" w:rsidRDefault="002C63D7" w:rsidP="006F4880">
            <w:pPr>
              <w:spacing w:line="240" w:lineRule="auto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142241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Кр.борская СОШ</w:t>
            </w:r>
          </w:p>
        </w:tc>
        <w:tc>
          <w:tcPr>
            <w:tcW w:w="709" w:type="dxa"/>
          </w:tcPr>
          <w:p w:rsidR="002C63D7" w:rsidRPr="00142241" w:rsidRDefault="002C63D7" w:rsidP="006F4880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4224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16</w:t>
            </w:r>
          </w:p>
        </w:tc>
        <w:tc>
          <w:tcPr>
            <w:tcW w:w="708" w:type="dxa"/>
          </w:tcPr>
          <w:p w:rsidR="002C63D7" w:rsidRPr="00142241" w:rsidRDefault="002C63D7" w:rsidP="006F4880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4224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16</w:t>
            </w:r>
          </w:p>
        </w:tc>
        <w:tc>
          <w:tcPr>
            <w:tcW w:w="851" w:type="dxa"/>
          </w:tcPr>
          <w:p w:rsidR="002C63D7" w:rsidRPr="00142241" w:rsidRDefault="002C63D7" w:rsidP="006F4880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4224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16</w:t>
            </w:r>
          </w:p>
        </w:tc>
        <w:tc>
          <w:tcPr>
            <w:tcW w:w="850" w:type="dxa"/>
          </w:tcPr>
          <w:p w:rsidR="002C63D7" w:rsidRPr="00142241" w:rsidRDefault="002C63D7" w:rsidP="006F4880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4224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709" w:type="dxa"/>
          </w:tcPr>
          <w:p w:rsidR="002C63D7" w:rsidRPr="00142241" w:rsidRDefault="002C63D7" w:rsidP="006F4880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4224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</w:t>
            </w:r>
          </w:p>
        </w:tc>
        <w:tc>
          <w:tcPr>
            <w:tcW w:w="709" w:type="dxa"/>
          </w:tcPr>
          <w:p w:rsidR="002C63D7" w:rsidRPr="00142241" w:rsidRDefault="002C63D7" w:rsidP="006F4880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4224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709" w:type="dxa"/>
          </w:tcPr>
          <w:p w:rsidR="002C63D7" w:rsidRPr="00142241" w:rsidRDefault="002C63D7" w:rsidP="006F4880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4224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708" w:type="dxa"/>
          </w:tcPr>
          <w:p w:rsidR="002C63D7" w:rsidRPr="00142241" w:rsidRDefault="002C63D7" w:rsidP="006F4880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4224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68,7</w:t>
            </w:r>
          </w:p>
        </w:tc>
        <w:tc>
          <w:tcPr>
            <w:tcW w:w="709" w:type="dxa"/>
          </w:tcPr>
          <w:p w:rsidR="002C63D7" w:rsidRPr="00142241" w:rsidRDefault="002C63D7" w:rsidP="006F4880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4224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93,7</w:t>
            </w:r>
          </w:p>
        </w:tc>
        <w:tc>
          <w:tcPr>
            <w:tcW w:w="772" w:type="dxa"/>
          </w:tcPr>
          <w:p w:rsidR="002C63D7" w:rsidRPr="00142241" w:rsidRDefault="002C63D7" w:rsidP="006F4880">
            <w:pPr>
              <w:spacing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4224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3,8</w:t>
            </w:r>
          </w:p>
        </w:tc>
      </w:tr>
      <w:tr w:rsidR="002C63D7" w:rsidRPr="00142241">
        <w:tc>
          <w:tcPr>
            <w:tcW w:w="496" w:type="dxa"/>
          </w:tcPr>
          <w:p w:rsidR="002C63D7" w:rsidRPr="00142241" w:rsidRDefault="002C63D7" w:rsidP="006F4880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4224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12</w:t>
            </w:r>
          </w:p>
        </w:tc>
        <w:tc>
          <w:tcPr>
            <w:tcW w:w="2731" w:type="dxa"/>
          </w:tcPr>
          <w:p w:rsidR="002C63D7" w:rsidRPr="00142241" w:rsidRDefault="002C63D7" w:rsidP="006F4880">
            <w:pPr>
              <w:spacing w:line="240" w:lineRule="auto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142241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Кулегашская СОШ</w:t>
            </w:r>
          </w:p>
        </w:tc>
        <w:tc>
          <w:tcPr>
            <w:tcW w:w="709" w:type="dxa"/>
          </w:tcPr>
          <w:p w:rsidR="002C63D7" w:rsidRPr="00142241" w:rsidRDefault="002C63D7" w:rsidP="006F4880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4224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708" w:type="dxa"/>
          </w:tcPr>
          <w:p w:rsidR="002C63D7" w:rsidRPr="00142241" w:rsidRDefault="002C63D7" w:rsidP="006F4880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4224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851" w:type="dxa"/>
          </w:tcPr>
          <w:p w:rsidR="002C63D7" w:rsidRPr="00142241" w:rsidRDefault="002C63D7" w:rsidP="006F4880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4224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850" w:type="dxa"/>
          </w:tcPr>
          <w:p w:rsidR="002C63D7" w:rsidRPr="00142241" w:rsidRDefault="002C63D7" w:rsidP="006F4880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09" w:type="dxa"/>
          </w:tcPr>
          <w:p w:rsidR="002C63D7" w:rsidRPr="00142241" w:rsidRDefault="002C63D7" w:rsidP="006F4880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09" w:type="dxa"/>
          </w:tcPr>
          <w:p w:rsidR="002C63D7" w:rsidRPr="00142241" w:rsidRDefault="002C63D7" w:rsidP="006F4880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09" w:type="dxa"/>
          </w:tcPr>
          <w:p w:rsidR="002C63D7" w:rsidRPr="00142241" w:rsidRDefault="002C63D7" w:rsidP="006F4880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08" w:type="dxa"/>
          </w:tcPr>
          <w:p w:rsidR="002C63D7" w:rsidRPr="00142241" w:rsidRDefault="002C63D7" w:rsidP="006F4880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09" w:type="dxa"/>
          </w:tcPr>
          <w:p w:rsidR="002C63D7" w:rsidRPr="00142241" w:rsidRDefault="002C63D7" w:rsidP="006F4880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72" w:type="dxa"/>
          </w:tcPr>
          <w:p w:rsidR="002C63D7" w:rsidRPr="00142241" w:rsidRDefault="002C63D7" w:rsidP="006F4880">
            <w:pPr>
              <w:spacing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2C63D7" w:rsidRPr="00142241">
        <w:tc>
          <w:tcPr>
            <w:tcW w:w="496" w:type="dxa"/>
          </w:tcPr>
          <w:p w:rsidR="002C63D7" w:rsidRPr="00142241" w:rsidRDefault="002C63D7" w:rsidP="006F4880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4224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13</w:t>
            </w:r>
          </w:p>
        </w:tc>
        <w:tc>
          <w:tcPr>
            <w:tcW w:w="2731" w:type="dxa"/>
          </w:tcPr>
          <w:p w:rsidR="002C63D7" w:rsidRPr="00142241" w:rsidRDefault="002C63D7" w:rsidP="006F4880">
            <w:pPr>
              <w:spacing w:line="240" w:lineRule="auto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142241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 xml:space="preserve"> Терсинская СОШ</w:t>
            </w:r>
          </w:p>
        </w:tc>
        <w:tc>
          <w:tcPr>
            <w:tcW w:w="709" w:type="dxa"/>
          </w:tcPr>
          <w:p w:rsidR="002C63D7" w:rsidRPr="00142241" w:rsidRDefault="002C63D7" w:rsidP="006F4880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4224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16</w:t>
            </w:r>
          </w:p>
        </w:tc>
        <w:tc>
          <w:tcPr>
            <w:tcW w:w="708" w:type="dxa"/>
          </w:tcPr>
          <w:p w:rsidR="002C63D7" w:rsidRPr="00142241" w:rsidRDefault="002C63D7" w:rsidP="006F4880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4224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13</w:t>
            </w:r>
          </w:p>
        </w:tc>
        <w:tc>
          <w:tcPr>
            <w:tcW w:w="851" w:type="dxa"/>
          </w:tcPr>
          <w:p w:rsidR="002C63D7" w:rsidRPr="00142241" w:rsidRDefault="002C63D7" w:rsidP="006F4880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4224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13</w:t>
            </w:r>
          </w:p>
        </w:tc>
        <w:tc>
          <w:tcPr>
            <w:tcW w:w="850" w:type="dxa"/>
          </w:tcPr>
          <w:p w:rsidR="002C63D7" w:rsidRPr="00142241" w:rsidRDefault="002C63D7" w:rsidP="006F4880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4224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709" w:type="dxa"/>
          </w:tcPr>
          <w:p w:rsidR="002C63D7" w:rsidRPr="00142241" w:rsidRDefault="002C63D7" w:rsidP="006F4880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4224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709" w:type="dxa"/>
          </w:tcPr>
          <w:p w:rsidR="002C63D7" w:rsidRPr="00142241" w:rsidRDefault="002C63D7" w:rsidP="006F4880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4224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709" w:type="dxa"/>
          </w:tcPr>
          <w:p w:rsidR="002C63D7" w:rsidRPr="00142241" w:rsidRDefault="002C63D7" w:rsidP="006F4880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4224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</w:t>
            </w:r>
          </w:p>
        </w:tc>
        <w:tc>
          <w:tcPr>
            <w:tcW w:w="708" w:type="dxa"/>
          </w:tcPr>
          <w:p w:rsidR="002C63D7" w:rsidRPr="00142241" w:rsidRDefault="002C63D7" w:rsidP="006F4880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4224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46,1</w:t>
            </w:r>
          </w:p>
        </w:tc>
        <w:tc>
          <w:tcPr>
            <w:tcW w:w="709" w:type="dxa"/>
          </w:tcPr>
          <w:p w:rsidR="002C63D7" w:rsidRPr="00142241" w:rsidRDefault="002C63D7" w:rsidP="006F4880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4224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53,8</w:t>
            </w:r>
          </w:p>
        </w:tc>
        <w:tc>
          <w:tcPr>
            <w:tcW w:w="772" w:type="dxa"/>
          </w:tcPr>
          <w:p w:rsidR="002C63D7" w:rsidRPr="00142241" w:rsidRDefault="002C63D7" w:rsidP="006F4880">
            <w:pPr>
              <w:spacing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4224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3,3</w:t>
            </w:r>
          </w:p>
        </w:tc>
      </w:tr>
      <w:tr w:rsidR="002C63D7" w:rsidRPr="00142241">
        <w:tc>
          <w:tcPr>
            <w:tcW w:w="496" w:type="dxa"/>
          </w:tcPr>
          <w:p w:rsidR="002C63D7" w:rsidRPr="00142241" w:rsidRDefault="002C63D7" w:rsidP="006F4880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4224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14</w:t>
            </w:r>
          </w:p>
        </w:tc>
        <w:tc>
          <w:tcPr>
            <w:tcW w:w="2731" w:type="dxa"/>
          </w:tcPr>
          <w:p w:rsidR="002C63D7" w:rsidRPr="00142241" w:rsidRDefault="002C63D7" w:rsidP="006F4880">
            <w:pPr>
              <w:spacing w:line="240" w:lineRule="auto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142241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Салаушская СОШ</w:t>
            </w:r>
          </w:p>
        </w:tc>
        <w:tc>
          <w:tcPr>
            <w:tcW w:w="709" w:type="dxa"/>
          </w:tcPr>
          <w:p w:rsidR="002C63D7" w:rsidRPr="00142241" w:rsidRDefault="002C63D7" w:rsidP="006F4880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4224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</w:t>
            </w:r>
          </w:p>
        </w:tc>
        <w:tc>
          <w:tcPr>
            <w:tcW w:w="708" w:type="dxa"/>
          </w:tcPr>
          <w:p w:rsidR="002C63D7" w:rsidRPr="00142241" w:rsidRDefault="002C63D7" w:rsidP="006F4880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4224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</w:t>
            </w:r>
          </w:p>
        </w:tc>
        <w:tc>
          <w:tcPr>
            <w:tcW w:w="851" w:type="dxa"/>
          </w:tcPr>
          <w:p w:rsidR="002C63D7" w:rsidRPr="00142241" w:rsidRDefault="002C63D7" w:rsidP="006F4880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4224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</w:t>
            </w:r>
          </w:p>
        </w:tc>
        <w:tc>
          <w:tcPr>
            <w:tcW w:w="850" w:type="dxa"/>
          </w:tcPr>
          <w:p w:rsidR="002C63D7" w:rsidRPr="00142241" w:rsidRDefault="002C63D7" w:rsidP="006F4880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4224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709" w:type="dxa"/>
          </w:tcPr>
          <w:p w:rsidR="002C63D7" w:rsidRPr="00142241" w:rsidRDefault="002C63D7" w:rsidP="006F4880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4224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709" w:type="dxa"/>
          </w:tcPr>
          <w:p w:rsidR="002C63D7" w:rsidRPr="00142241" w:rsidRDefault="002C63D7" w:rsidP="006F4880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4224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709" w:type="dxa"/>
          </w:tcPr>
          <w:p w:rsidR="002C63D7" w:rsidRPr="00142241" w:rsidRDefault="002C63D7" w:rsidP="006F4880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08" w:type="dxa"/>
          </w:tcPr>
          <w:p w:rsidR="002C63D7" w:rsidRPr="00142241" w:rsidRDefault="002C63D7" w:rsidP="006F4880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4224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71,4</w:t>
            </w:r>
          </w:p>
        </w:tc>
        <w:tc>
          <w:tcPr>
            <w:tcW w:w="709" w:type="dxa"/>
          </w:tcPr>
          <w:p w:rsidR="002C63D7" w:rsidRPr="00142241" w:rsidRDefault="002C63D7" w:rsidP="006F4880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4224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100</w:t>
            </w:r>
          </w:p>
        </w:tc>
        <w:tc>
          <w:tcPr>
            <w:tcW w:w="772" w:type="dxa"/>
          </w:tcPr>
          <w:p w:rsidR="002C63D7" w:rsidRPr="00142241" w:rsidRDefault="002C63D7" w:rsidP="006F4880">
            <w:pPr>
              <w:spacing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4224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3,7</w:t>
            </w:r>
          </w:p>
        </w:tc>
      </w:tr>
      <w:tr w:rsidR="002C63D7" w:rsidRPr="00142241">
        <w:tc>
          <w:tcPr>
            <w:tcW w:w="496" w:type="dxa"/>
          </w:tcPr>
          <w:p w:rsidR="002C63D7" w:rsidRPr="00142241" w:rsidRDefault="002C63D7" w:rsidP="006F4880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4224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15</w:t>
            </w:r>
          </w:p>
        </w:tc>
        <w:tc>
          <w:tcPr>
            <w:tcW w:w="2731" w:type="dxa"/>
          </w:tcPr>
          <w:p w:rsidR="002C63D7" w:rsidRPr="00142241" w:rsidRDefault="002C63D7" w:rsidP="006F4880">
            <w:pPr>
              <w:spacing w:line="240" w:lineRule="auto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142241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Девятернинская СОШ</w:t>
            </w:r>
          </w:p>
        </w:tc>
        <w:tc>
          <w:tcPr>
            <w:tcW w:w="709" w:type="dxa"/>
          </w:tcPr>
          <w:p w:rsidR="002C63D7" w:rsidRPr="00142241" w:rsidRDefault="002C63D7" w:rsidP="006F4880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4224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</w:t>
            </w:r>
          </w:p>
        </w:tc>
        <w:tc>
          <w:tcPr>
            <w:tcW w:w="708" w:type="dxa"/>
          </w:tcPr>
          <w:p w:rsidR="002C63D7" w:rsidRPr="00142241" w:rsidRDefault="002C63D7" w:rsidP="006F4880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4224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</w:t>
            </w:r>
          </w:p>
        </w:tc>
        <w:tc>
          <w:tcPr>
            <w:tcW w:w="851" w:type="dxa"/>
          </w:tcPr>
          <w:p w:rsidR="002C63D7" w:rsidRPr="00142241" w:rsidRDefault="002C63D7" w:rsidP="006F4880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4224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</w:t>
            </w:r>
          </w:p>
        </w:tc>
        <w:tc>
          <w:tcPr>
            <w:tcW w:w="850" w:type="dxa"/>
          </w:tcPr>
          <w:p w:rsidR="002C63D7" w:rsidRPr="00142241" w:rsidRDefault="002C63D7" w:rsidP="006F4880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4224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709" w:type="dxa"/>
          </w:tcPr>
          <w:p w:rsidR="002C63D7" w:rsidRPr="00142241" w:rsidRDefault="002C63D7" w:rsidP="006F4880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4224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</w:t>
            </w:r>
          </w:p>
        </w:tc>
        <w:tc>
          <w:tcPr>
            <w:tcW w:w="709" w:type="dxa"/>
          </w:tcPr>
          <w:p w:rsidR="002C63D7" w:rsidRPr="00142241" w:rsidRDefault="002C63D7" w:rsidP="006F4880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4224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709" w:type="dxa"/>
          </w:tcPr>
          <w:p w:rsidR="002C63D7" w:rsidRPr="00142241" w:rsidRDefault="002C63D7" w:rsidP="006F4880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08" w:type="dxa"/>
          </w:tcPr>
          <w:p w:rsidR="002C63D7" w:rsidRPr="00142241" w:rsidRDefault="002C63D7" w:rsidP="006F4880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4224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85,7</w:t>
            </w:r>
          </w:p>
        </w:tc>
        <w:tc>
          <w:tcPr>
            <w:tcW w:w="709" w:type="dxa"/>
          </w:tcPr>
          <w:p w:rsidR="002C63D7" w:rsidRPr="00142241" w:rsidRDefault="002C63D7" w:rsidP="006F4880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4224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100</w:t>
            </w:r>
          </w:p>
        </w:tc>
        <w:tc>
          <w:tcPr>
            <w:tcW w:w="772" w:type="dxa"/>
          </w:tcPr>
          <w:p w:rsidR="002C63D7" w:rsidRPr="00142241" w:rsidRDefault="002C63D7" w:rsidP="006F4880">
            <w:pPr>
              <w:spacing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4224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3,9</w:t>
            </w:r>
          </w:p>
        </w:tc>
      </w:tr>
      <w:tr w:rsidR="002C63D7" w:rsidRPr="00142241">
        <w:tc>
          <w:tcPr>
            <w:tcW w:w="496" w:type="dxa"/>
          </w:tcPr>
          <w:p w:rsidR="002C63D7" w:rsidRPr="00142241" w:rsidRDefault="002C63D7" w:rsidP="006F4880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4224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16</w:t>
            </w:r>
          </w:p>
        </w:tc>
        <w:tc>
          <w:tcPr>
            <w:tcW w:w="2731" w:type="dxa"/>
          </w:tcPr>
          <w:p w:rsidR="002C63D7" w:rsidRPr="00142241" w:rsidRDefault="002C63D7" w:rsidP="006F4880">
            <w:pPr>
              <w:spacing w:line="240" w:lineRule="auto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142241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Кадыбашская СОШ</w:t>
            </w:r>
          </w:p>
        </w:tc>
        <w:tc>
          <w:tcPr>
            <w:tcW w:w="709" w:type="dxa"/>
          </w:tcPr>
          <w:p w:rsidR="002C63D7" w:rsidRPr="00142241" w:rsidRDefault="002C63D7" w:rsidP="006F4880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4224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</w:t>
            </w:r>
          </w:p>
        </w:tc>
        <w:tc>
          <w:tcPr>
            <w:tcW w:w="708" w:type="dxa"/>
          </w:tcPr>
          <w:p w:rsidR="002C63D7" w:rsidRPr="00142241" w:rsidRDefault="002C63D7" w:rsidP="006F4880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4224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</w:t>
            </w:r>
          </w:p>
        </w:tc>
        <w:tc>
          <w:tcPr>
            <w:tcW w:w="851" w:type="dxa"/>
          </w:tcPr>
          <w:p w:rsidR="002C63D7" w:rsidRPr="00142241" w:rsidRDefault="002C63D7" w:rsidP="006F4880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4224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</w:t>
            </w:r>
          </w:p>
        </w:tc>
        <w:tc>
          <w:tcPr>
            <w:tcW w:w="850" w:type="dxa"/>
          </w:tcPr>
          <w:p w:rsidR="002C63D7" w:rsidRPr="00142241" w:rsidRDefault="002C63D7" w:rsidP="006F4880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4224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709" w:type="dxa"/>
          </w:tcPr>
          <w:p w:rsidR="002C63D7" w:rsidRPr="00142241" w:rsidRDefault="002C63D7" w:rsidP="006F4880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4224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709" w:type="dxa"/>
          </w:tcPr>
          <w:p w:rsidR="002C63D7" w:rsidRPr="00142241" w:rsidRDefault="002C63D7" w:rsidP="006F4880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09" w:type="dxa"/>
          </w:tcPr>
          <w:p w:rsidR="002C63D7" w:rsidRPr="00142241" w:rsidRDefault="002C63D7" w:rsidP="006F4880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08" w:type="dxa"/>
          </w:tcPr>
          <w:p w:rsidR="002C63D7" w:rsidRPr="00142241" w:rsidRDefault="002C63D7" w:rsidP="006F4880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4224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100</w:t>
            </w:r>
          </w:p>
        </w:tc>
        <w:tc>
          <w:tcPr>
            <w:tcW w:w="709" w:type="dxa"/>
          </w:tcPr>
          <w:p w:rsidR="002C63D7" w:rsidRPr="00142241" w:rsidRDefault="002C63D7" w:rsidP="006F4880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4224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100</w:t>
            </w:r>
          </w:p>
        </w:tc>
        <w:tc>
          <w:tcPr>
            <w:tcW w:w="772" w:type="dxa"/>
          </w:tcPr>
          <w:p w:rsidR="002C63D7" w:rsidRPr="00142241" w:rsidRDefault="002C63D7" w:rsidP="006F4880">
            <w:pPr>
              <w:spacing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4224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4,7</w:t>
            </w:r>
          </w:p>
        </w:tc>
      </w:tr>
      <w:tr w:rsidR="002C63D7" w:rsidRPr="00142241">
        <w:tc>
          <w:tcPr>
            <w:tcW w:w="496" w:type="dxa"/>
          </w:tcPr>
          <w:p w:rsidR="002C63D7" w:rsidRPr="00142241" w:rsidRDefault="002C63D7" w:rsidP="006F4880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4224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17</w:t>
            </w:r>
          </w:p>
        </w:tc>
        <w:tc>
          <w:tcPr>
            <w:tcW w:w="2731" w:type="dxa"/>
          </w:tcPr>
          <w:p w:rsidR="002C63D7" w:rsidRPr="00142241" w:rsidRDefault="002C63D7" w:rsidP="006F4880">
            <w:pPr>
              <w:spacing w:line="240" w:lineRule="auto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142241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Кадряковская СОШ</w:t>
            </w:r>
          </w:p>
        </w:tc>
        <w:tc>
          <w:tcPr>
            <w:tcW w:w="709" w:type="dxa"/>
          </w:tcPr>
          <w:p w:rsidR="002C63D7" w:rsidRPr="00142241" w:rsidRDefault="002C63D7" w:rsidP="006F4880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4224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708" w:type="dxa"/>
          </w:tcPr>
          <w:p w:rsidR="002C63D7" w:rsidRPr="00142241" w:rsidRDefault="002C63D7" w:rsidP="006F4880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4224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851" w:type="dxa"/>
          </w:tcPr>
          <w:p w:rsidR="002C63D7" w:rsidRPr="00142241" w:rsidRDefault="002C63D7" w:rsidP="006F4880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4224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850" w:type="dxa"/>
          </w:tcPr>
          <w:p w:rsidR="002C63D7" w:rsidRPr="00142241" w:rsidRDefault="002C63D7" w:rsidP="006F4880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4224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709" w:type="dxa"/>
          </w:tcPr>
          <w:p w:rsidR="002C63D7" w:rsidRPr="00142241" w:rsidRDefault="002C63D7" w:rsidP="006F4880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4224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709" w:type="dxa"/>
          </w:tcPr>
          <w:p w:rsidR="002C63D7" w:rsidRPr="00142241" w:rsidRDefault="002C63D7" w:rsidP="006F4880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4224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709" w:type="dxa"/>
          </w:tcPr>
          <w:p w:rsidR="002C63D7" w:rsidRPr="00142241" w:rsidRDefault="002C63D7" w:rsidP="006F4880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08" w:type="dxa"/>
          </w:tcPr>
          <w:p w:rsidR="002C63D7" w:rsidRPr="00142241" w:rsidRDefault="002C63D7" w:rsidP="006F4880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4224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50</w:t>
            </w:r>
          </w:p>
        </w:tc>
        <w:tc>
          <w:tcPr>
            <w:tcW w:w="709" w:type="dxa"/>
          </w:tcPr>
          <w:p w:rsidR="002C63D7" w:rsidRPr="00142241" w:rsidRDefault="002C63D7" w:rsidP="006F4880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4224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100</w:t>
            </w:r>
          </w:p>
        </w:tc>
        <w:tc>
          <w:tcPr>
            <w:tcW w:w="772" w:type="dxa"/>
          </w:tcPr>
          <w:p w:rsidR="002C63D7" w:rsidRPr="00142241" w:rsidRDefault="002C63D7" w:rsidP="006F4880">
            <w:pPr>
              <w:spacing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4224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3,5</w:t>
            </w:r>
          </w:p>
        </w:tc>
      </w:tr>
      <w:tr w:rsidR="002C63D7" w:rsidRPr="00142241">
        <w:tc>
          <w:tcPr>
            <w:tcW w:w="496" w:type="dxa"/>
          </w:tcPr>
          <w:p w:rsidR="002C63D7" w:rsidRPr="00142241" w:rsidRDefault="002C63D7" w:rsidP="006F4880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4224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18</w:t>
            </w:r>
          </w:p>
        </w:tc>
        <w:tc>
          <w:tcPr>
            <w:tcW w:w="2731" w:type="dxa"/>
          </w:tcPr>
          <w:p w:rsidR="002C63D7" w:rsidRPr="00142241" w:rsidRDefault="002C63D7" w:rsidP="006F4880">
            <w:pPr>
              <w:spacing w:line="240" w:lineRule="auto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142241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С.Омга лицей</w:t>
            </w:r>
          </w:p>
        </w:tc>
        <w:tc>
          <w:tcPr>
            <w:tcW w:w="709" w:type="dxa"/>
          </w:tcPr>
          <w:p w:rsidR="002C63D7" w:rsidRPr="00142241" w:rsidRDefault="002C63D7" w:rsidP="006F4880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4224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</w:t>
            </w:r>
          </w:p>
        </w:tc>
        <w:tc>
          <w:tcPr>
            <w:tcW w:w="708" w:type="dxa"/>
          </w:tcPr>
          <w:p w:rsidR="002C63D7" w:rsidRPr="00142241" w:rsidRDefault="002C63D7" w:rsidP="006F4880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4224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851" w:type="dxa"/>
          </w:tcPr>
          <w:p w:rsidR="002C63D7" w:rsidRPr="00142241" w:rsidRDefault="002C63D7" w:rsidP="006F4880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4224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850" w:type="dxa"/>
          </w:tcPr>
          <w:p w:rsidR="002C63D7" w:rsidRPr="00142241" w:rsidRDefault="002C63D7" w:rsidP="006F4880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4224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709" w:type="dxa"/>
          </w:tcPr>
          <w:p w:rsidR="002C63D7" w:rsidRPr="00142241" w:rsidRDefault="002C63D7" w:rsidP="006F4880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4224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709" w:type="dxa"/>
          </w:tcPr>
          <w:p w:rsidR="002C63D7" w:rsidRPr="00142241" w:rsidRDefault="002C63D7" w:rsidP="006F4880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4224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709" w:type="dxa"/>
          </w:tcPr>
          <w:p w:rsidR="002C63D7" w:rsidRPr="00142241" w:rsidRDefault="002C63D7" w:rsidP="006F4880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4224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708" w:type="dxa"/>
          </w:tcPr>
          <w:p w:rsidR="002C63D7" w:rsidRPr="00142241" w:rsidRDefault="002C63D7" w:rsidP="006F4880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4224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40</w:t>
            </w:r>
          </w:p>
        </w:tc>
        <w:tc>
          <w:tcPr>
            <w:tcW w:w="709" w:type="dxa"/>
          </w:tcPr>
          <w:p w:rsidR="002C63D7" w:rsidRPr="00142241" w:rsidRDefault="002C63D7" w:rsidP="006F4880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4224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60</w:t>
            </w:r>
          </w:p>
        </w:tc>
        <w:tc>
          <w:tcPr>
            <w:tcW w:w="772" w:type="dxa"/>
          </w:tcPr>
          <w:p w:rsidR="002C63D7" w:rsidRPr="00142241" w:rsidRDefault="002C63D7" w:rsidP="006F4880">
            <w:pPr>
              <w:spacing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4224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</w:tr>
      <w:tr w:rsidR="002C63D7" w:rsidRPr="00142241">
        <w:tc>
          <w:tcPr>
            <w:tcW w:w="496" w:type="dxa"/>
          </w:tcPr>
          <w:p w:rsidR="002C63D7" w:rsidRPr="00142241" w:rsidRDefault="002C63D7" w:rsidP="006F4880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4224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19</w:t>
            </w:r>
          </w:p>
        </w:tc>
        <w:tc>
          <w:tcPr>
            <w:tcW w:w="2731" w:type="dxa"/>
          </w:tcPr>
          <w:p w:rsidR="002C63D7" w:rsidRPr="00142241" w:rsidRDefault="002C63D7" w:rsidP="006F4880">
            <w:pPr>
              <w:spacing w:line="240" w:lineRule="auto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142241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Табарлинская СОШ</w:t>
            </w:r>
          </w:p>
        </w:tc>
        <w:tc>
          <w:tcPr>
            <w:tcW w:w="709" w:type="dxa"/>
          </w:tcPr>
          <w:p w:rsidR="002C63D7" w:rsidRPr="00142241" w:rsidRDefault="002C63D7" w:rsidP="006F4880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4224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</w:t>
            </w:r>
          </w:p>
        </w:tc>
        <w:tc>
          <w:tcPr>
            <w:tcW w:w="708" w:type="dxa"/>
          </w:tcPr>
          <w:p w:rsidR="002C63D7" w:rsidRPr="00142241" w:rsidRDefault="002C63D7" w:rsidP="006F4880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4224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</w:t>
            </w:r>
          </w:p>
        </w:tc>
        <w:tc>
          <w:tcPr>
            <w:tcW w:w="851" w:type="dxa"/>
          </w:tcPr>
          <w:p w:rsidR="002C63D7" w:rsidRPr="00142241" w:rsidRDefault="002C63D7" w:rsidP="006F4880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4224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</w:t>
            </w:r>
          </w:p>
        </w:tc>
        <w:tc>
          <w:tcPr>
            <w:tcW w:w="850" w:type="dxa"/>
          </w:tcPr>
          <w:p w:rsidR="002C63D7" w:rsidRPr="00142241" w:rsidRDefault="002C63D7" w:rsidP="006F4880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4224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709" w:type="dxa"/>
          </w:tcPr>
          <w:p w:rsidR="002C63D7" w:rsidRPr="00142241" w:rsidRDefault="002C63D7" w:rsidP="006F4880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4224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709" w:type="dxa"/>
          </w:tcPr>
          <w:p w:rsidR="002C63D7" w:rsidRPr="00142241" w:rsidRDefault="002C63D7" w:rsidP="006F4880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4224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709" w:type="dxa"/>
          </w:tcPr>
          <w:p w:rsidR="002C63D7" w:rsidRPr="00142241" w:rsidRDefault="002C63D7" w:rsidP="006F4880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4224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708" w:type="dxa"/>
          </w:tcPr>
          <w:p w:rsidR="002C63D7" w:rsidRPr="00142241" w:rsidRDefault="002C63D7" w:rsidP="006F4880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4224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71,4</w:t>
            </w:r>
          </w:p>
        </w:tc>
        <w:tc>
          <w:tcPr>
            <w:tcW w:w="709" w:type="dxa"/>
          </w:tcPr>
          <w:p w:rsidR="002C63D7" w:rsidRPr="00142241" w:rsidRDefault="002C63D7" w:rsidP="006F4880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4224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71,4</w:t>
            </w:r>
          </w:p>
        </w:tc>
        <w:tc>
          <w:tcPr>
            <w:tcW w:w="772" w:type="dxa"/>
          </w:tcPr>
          <w:p w:rsidR="002C63D7" w:rsidRPr="00142241" w:rsidRDefault="002C63D7" w:rsidP="006F4880">
            <w:pPr>
              <w:spacing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4224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3,7</w:t>
            </w:r>
          </w:p>
        </w:tc>
      </w:tr>
      <w:tr w:rsidR="002C63D7" w:rsidRPr="00142241">
        <w:tc>
          <w:tcPr>
            <w:tcW w:w="496" w:type="dxa"/>
          </w:tcPr>
          <w:p w:rsidR="002C63D7" w:rsidRPr="00142241" w:rsidRDefault="002C63D7" w:rsidP="006F4880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4224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20</w:t>
            </w:r>
          </w:p>
        </w:tc>
        <w:tc>
          <w:tcPr>
            <w:tcW w:w="2731" w:type="dxa"/>
          </w:tcPr>
          <w:p w:rsidR="002C63D7" w:rsidRPr="00142241" w:rsidRDefault="002C63D7" w:rsidP="006F4880">
            <w:pPr>
              <w:spacing w:line="240" w:lineRule="auto"/>
              <w:ind w:right="252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142241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Крынды НОШ</w:t>
            </w:r>
          </w:p>
        </w:tc>
        <w:tc>
          <w:tcPr>
            <w:tcW w:w="709" w:type="dxa"/>
          </w:tcPr>
          <w:p w:rsidR="002C63D7" w:rsidRPr="00142241" w:rsidRDefault="002C63D7" w:rsidP="006F4880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4224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708" w:type="dxa"/>
          </w:tcPr>
          <w:p w:rsidR="002C63D7" w:rsidRPr="00142241" w:rsidRDefault="002C63D7" w:rsidP="006F4880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4224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851" w:type="dxa"/>
          </w:tcPr>
          <w:p w:rsidR="002C63D7" w:rsidRPr="00142241" w:rsidRDefault="002C63D7" w:rsidP="006F4880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4224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850" w:type="dxa"/>
          </w:tcPr>
          <w:p w:rsidR="002C63D7" w:rsidRPr="00142241" w:rsidRDefault="002C63D7" w:rsidP="006F4880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4224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709" w:type="dxa"/>
          </w:tcPr>
          <w:p w:rsidR="002C63D7" w:rsidRPr="00142241" w:rsidRDefault="002C63D7" w:rsidP="006F4880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09" w:type="dxa"/>
          </w:tcPr>
          <w:p w:rsidR="002C63D7" w:rsidRPr="00142241" w:rsidRDefault="002C63D7" w:rsidP="006F4880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09" w:type="dxa"/>
          </w:tcPr>
          <w:p w:rsidR="002C63D7" w:rsidRPr="00142241" w:rsidRDefault="002C63D7" w:rsidP="006F4880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08" w:type="dxa"/>
          </w:tcPr>
          <w:p w:rsidR="002C63D7" w:rsidRPr="00142241" w:rsidRDefault="002C63D7" w:rsidP="006F4880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4224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100</w:t>
            </w:r>
          </w:p>
        </w:tc>
        <w:tc>
          <w:tcPr>
            <w:tcW w:w="709" w:type="dxa"/>
          </w:tcPr>
          <w:p w:rsidR="002C63D7" w:rsidRPr="00142241" w:rsidRDefault="002C63D7" w:rsidP="006F4880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4224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100</w:t>
            </w:r>
          </w:p>
        </w:tc>
        <w:tc>
          <w:tcPr>
            <w:tcW w:w="772" w:type="dxa"/>
          </w:tcPr>
          <w:p w:rsidR="002C63D7" w:rsidRPr="00142241" w:rsidRDefault="002C63D7" w:rsidP="006F4880">
            <w:pPr>
              <w:spacing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4224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</w:t>
            </w:r>
          </w:p>
        </w:tc>
      </w:tr>
      <w:tr w:rsidR="002C63D7" w:rsidRPr="00142241">
        <w:tc>
          <w:tcPr>
            <w:tcW w:w="496" w:type="dxa"/>
          </w:tcPr>
          <w:p w:rsidR="002C63D7" w:rsidRPr="00142241" w:rsidRDefault="002C63D7" w:rsidP="006F4880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4224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21</w:t>
            </w:r>
          </w:p>
        </w:tc>
        <w:tc>
          <w:tcPr>
            <w:tcW w:w="2731" w:type="dxa"/>
          </w:tcPr>
          <w:p w:rsidR="002C63D7" w:rsidRPr="00142241" w:rsidRDefault="002C63D7" w:rsidP="006F4880">
            <w:pPr>
              <w:spacing w:line="240" w:lineRule="auto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142241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Утяганово НОШ</w:t>
            </w:r>
          </w:p>
        </w:tc>
        <w:tc>
          <w:tcPr>
            <w:tcW w:w="709" w:type="dxa"/>
          </w:tcPr>
          <w:p w:rsidR="002C63D7" w:rsidRPr="00142241" w:rsidRDefault="002C63D7" w:rsidP="006F4880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4224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</w:t>
            </w:r>
          </w:p>
        </w:tc>
        <w:tc>
          <w:tcPr>
            <w:tcW w:w="708" w:type="dxa"/>
          </w:tcPr>
          <w:p w:rsidR="002C63D7" w:rsidRPr="00142241" w:rsidRDefault="002C63D7" w:rsidP="006F4880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4224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</w:t>
            </w:r>
          </w:p>
        </w:tc>
        <w:tc>
          <w:tcPr>
            <w:tcW w:w="851" w:type="dxa"/>
          </w:tcPr>
          <w:p w:rsidR="002C63D7" w:rsidRPr="00142241" w:rsidRDefault="002C63D7" w:rsidP="006F4880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4224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</w:t>
            </w:r>
          </w:p>
        </w:tc>
        <w:tc>
          <w:tcPr>
            <w:tcW w:w="850" w:type="dxa"/>
          </w:tcPr>
          <w:p w:rsidR="002C63D7" w:rsidRPr="00142241" w:rsidRDefault="002C63D7" w:rsidP="006F4880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4224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709" w:type="dxa"/>
          </w:tcPr>
          <w:p w:rsidR="002C63D7" w:rsidRPr="00142241" w:rsidRDefault="002C63D7" w:rsidP="006F4880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4224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709" w:type="dxa"/>
          </w:tcPr>
          <w:p w:rsidR="002C63D7" w:rsidRPr="00142241" w:rsidRDefault="002C63D7" w:rsidP="006F4880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09" w:type="dxa"/>
          </w:tcPr>
          <w:p w:rsidR="002C63D7" w:rsidRPr="00142241" w:rsidRDefault="002C63D7" w:rsidP="006F4880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08" w:type="dxa"/>
          </w:tcPr>
          <w:p w:rsidR="002C63D7" w:rsidRPr="00142241" w:rsidRDefault="002C63D7" w:rsidP="006F4880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4224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100</w:t>
            </w:r>
          </w:p>
        </w:tc>
        <w:tc>
          <w:tcPr>
            <w:tcW w:w="709" w:type="dxa"/>
          </w:tcPr>
          <w:p w:rsidR="002C63D7" w:rsidRPr="00142241" w:rsidRDefault="002C63D7" w:rsidP="006F4880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4224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100</w:t>
            </w:r>
          </w:p>
        </w:tc>
        <w:tc>
          <w:tcPr>
            <w:tcW w:w="772" w:type="dxa"/>
          </w:tcPr>
          <w:p w:rsidR="002C63D7" w:rsidRPr="00142241" w:rsidRDefault="002C63D7" w:rsidP="006F4880">
            <w:pPr>
              <w:spacing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4224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4,7</w:t>
            </w:r>
          </w:p>
        </w:tc>
      </w:tr>
      <w:tr w:rsidR="002C63D7" w:rsidRPr="00142241">
        <w:tc>
          <w:tcPr>
            <w:tcW w:w="496" w:type="dxa"/>
          </w:tcPr>
          <w:p w:rsidR="002C63D7" w:rsidRPr="00142241" w:rsidRDefault="002C63D7" w:rsidP="006F4880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4224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22</w:t>
            </w:r>
          </w:p>
        </w:tc>
        <w:tc>
          <w:tcPr>
            <w:tcW w:w="2731" w:type="dxa"/>
          </w:tcPr>
          <w:p w:rsidR="002C63D7" w:rsidRPr="00142241" w:rsidRDefault="002C63D7" w:rsidP="006F4880">
            <w:pPr>
              <w:spacing w:line="240" w:lineRule="auto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142241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Янга –Аульская шк-сад</w:t>
            </w:r>
          </w:p>
        </w:tc>
        <w:tc>
          <w:tcPr>
            <w:tcW w:w="709" w:type="dxa"/>
          </w:tcPr>
          <w:p w:rsidR="002C63D7" w:rsidRPr="00142241" w:rsidRDefault="002C63D7" w:rsidP="006F4880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4224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708" w:type="dxa"/>
          </w:tcPr>
          <w:p w:rsidR="002C63D7" w:rsidRPr="00142241" w:rsidRDefault="002C63D7" w:rsidP="006F4880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4224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851" w:type="dxa"/>
          </w:tcPr>
          <w:p w:rsidR="002C63D7" w:rsidRPr="00142241" w:rsidRDefault="002C63D7" w:rsidP="006F4880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4224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850" w:type="dxa"/>
          </w:tcPr>
          <w:p w:rsidR="002C63D7" w:rsidRPr="00142241" w:rsidRDefault="002C63D7" w:rsidP="006F4880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4224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709" w:type="dxa"/>
          </w:tcPr>
          <w:p w:rsidR="002C63D7" w:rsidRPr="00142241" w:rsidRDefault="002C63D7" w:rsidP="006F4880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09" w:type="dxa"/>
          </w:tcPr>
          <w:p w:rsidR="002C63D7" w:rsidRPr="00142241" w:rsidRDefault="002C63D7" w:rsidP="006F4880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09" w:type="dxa"/>
          </w:tcPr>
          <w:p w:rsidR="002C63D7" w:rsidRPr="00142241" w:rsidRDefault="002C63D7" w:rsidP="006F4880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08" w:type="dxa"/>
          </w:tcPr>
          <w:p w:rsidR="002C63D7" w:rsidRPr="00142241" w:rsidRDefault="002C63D7" w:rsidP="006F4880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4224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100</w:t>
            </w:r>
          </w:p>
        </w:tc>
        <w:tc>
          <w:tcPr>
            <w:tcW w:w="709" w:type="dxa"/>
          </w:tcPr>
          <w:p w:rsidR="002C63D7" w:rsidRPr="00142241" w:rsidRDefault="002C63D7" w:rsidP="006F4880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4224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100</w:t>
            </w:r>
          </w:p>
        </w:tc>
        <w:tc>
          <w:tcPr>
            <w:tcW w:w="772" w:type="dxa"/>
          </w:tcPr>
          <w:p w:rsidR="002C63D7" w:rsidRPr="00142241" w:rsidRDefault="002C63D7" w:rsidP="006F4880">
            <w:pPr>
              <w:spacing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4224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</w:t>
            </w:r>
          </w:p>
        </w:tc>
      </w:tr>
      <w:tr w:rsidR="002C63D7" w:rsidRPr="00142241">
        <w:tc>
          <w:tcPr>
            <w:tcW w:w="496" w:type="dxa"/>
          </w:tcPr>
          <w:p w:rsidR="002C63D7" w:rsidRPr="00142241" w:rsidRDefault="002C63D7" w:rsidP="006F4880">
            <w:pPr>
              <w:spacing w:line="240" w:lineRule="auto"/>
              <w:jc w:val="center"/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142241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>23</w:t>
            </w:r>
          </w:p>
        </w:tc>
        <w:tc>
          <w:tcPr>
            <w:tcW w:w="2731" w:type="dxa"/>
          </w:tcPr>
          <w:p w:rsidR="002C63D7" w:rsidRPr="00142241" w:rsidRDefault="002C63D7" w:rsidP="006F4880">
            <w:pPr>
              <w:spacing w:line="240" w:lineRule="auto"/>
              <w:ind w:right="252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142241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Кудашевская шк-сад</w:t>
            </w:r>
          </w:p>
        </w:tc>
        <w:tc>
          <w:tcPr>
            <w:tcW w:w="709" w:type="dxa"/>
          </w:tcPr>
          <w:p w:rsidR="002C63D7" w:rsidRPr="00142241" w:rsidRDefault="002C63D7" w:rsidP="006F4880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4224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708" w:type="dxa"/>
          </w:tcPr>
          <w:p w:rsidR="002C63D7" w:rsidRPr="00142241" w:rsidRDefault="002C63D7" w:rsidP="006F4880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4224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851" w:type="dxa"/>
          </w:tcPr>
          <w:p w:rsidR="002C63D7" w:rsidRPr="00142241" w:rsidRDefault="002C63D7" w:rsidP="006F4880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4224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850" w:type="dxa"/>
          </w:tcPr>
          <w:p w:rsidR="002C63D7" w:rsidRPr="00142241" w:rsidRDefault="002C63D7" w:rsidP="006F4880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4224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709" w:type="dxa"/>
          </w:tcPr>
          <w:p w:rsidR="002C63D7" w:rsidRPr="00142241" w:rsidRDefault="002C63D7" w:rsidP="006F4880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4224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709" w:type="dxa"/>
          </w:tcPr>
          <w:p w:rsidR="002C63D7" w:rsidRPr="00142241" w:rsidRDefault="002C63D7" w:rsidP="006F4880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09" w:type="dxa"/>
          </w:tcPr>
          <w:p w:rsidR="002C63D7" w:rsidRPr="00142241" w:rsidRDefault="002C63D7" w:rsidP="006F4880">
            <w:pPr>
              <w:spacing w:line="240" w:lineRule="auto"/>
              <w:jc w:val="center"/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</w:p>
        </w:tc>
        <w:tc>
          <w:tcPr>
            <w:tcW w:w="708" w:type="dxa"/>
          </w:tcPr>
          <w:p w:rsidR="002C63D7" w:rsidRPr="00142241" w:rsidRDefault="002C63D7" w:rsidP="006F4880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4224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100</w:t>
            </w:r>
          </w:p>
        </w:tc>
        <w:tc>
          <w:tcPr>
            <w:tcW w:w="709" w:type="dxa"/>
          </w:tcPr>
          <w:p w:rsidR="002C63D7" w:rsidRPr="00142241" w:rsidRDefault="002C63D7" w:rsidP="006F4880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4224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100</w:t>
            </w:r>
          </w:p>
        </w:tc>
        <w:tc>
          <w:tcPr>
            <w:tcW w:w="772" w:type="dxa"/>
          </w:tcPr>
          <w:p w:rsidR="002C63D7" w:rsidRPr="00142241" w:rsidRDefault="002C63D7" w:rsidP="006F4880">
            <w:pPr>
              <w:spacing w:line="240" w:lineRule="auto"/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142241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>4</w:t>
            </w:r>
          </w:p>
        </w:tc>
      </w:tr>
      <w:tr w:rsidR="002C63D7" w:rsidRPr="00142241">
        <w:tc>
          <w:tcPr>
            <w:tcW w:w="496" w:type="dxa"/>
          </w:tcPr>
          <w:p w:rsidR="002C63D7" w:rsidRPr="00142241" w:rsidRDefault="002C63D7" w:rsidP="006F4880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4224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24</w:t>
            </w:r>
          </w:p>
        </w:tc>
        <w:tc>
          <w:tcPr>
            <w:tcW w:w="2731" w:type="dxa"/>
          </w:tcPr>
          <w:p w:rsidR="002C63D7" w:rsidRPr="00142241" w:rsidRDefault="002C63D7" w:rsidP="006F4880">
            <w:pPr>
              <w:spacing w:line="240" w:lineRule="auto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142241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Сосновская шк-сад</w:t>
            </w:r>
          </w:p>
        </w:tc>
        <w:tc>
          <w:tcPr>
            <w:tcW w:w="709" w:type="dxa"/>
          </w:tcPr>
          <w:p w:rsidR="002C63D7" w:rsidRPr="00142241" w:rsidRDefault="002C63D7" w:rsidP="006F4880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4224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708" w:type="dxa"/>
          </w:tcPr>
          <w:p w:rsidR="002C63D7" w:rsidRPr="00142241" w:rsidRDefault="002C63D7" w:rsidP="006F4880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4224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851" w:type="dxa"/>
          </w:tcPr>
          <w:p w:rsidR="002C63D7" w:rsidRPr="00142241" w:rsidRDefault="002C63D7" w:rsidP="006F4880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4224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850" w:type="dxa"/>
          </w:tcPr>
          <w:p w:rsidR="002C63D7" w:rsidRPr="00142241" w:rsidRDefault="002C63D7" w:rsidP="006F4880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4224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709" w:type="dxa"/>
          </w:tcPr>
          <w:p w:rsidR="002C63D7" w:rsidRPr="00142241" w:rsidRDefault="002C63D7" w:rsidP="006F4880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09" w:type="dxa"/>
          </w:tcPr>
          <w:p w:rsidR="002C63D7" w:rsidRPr="00142241" w:rsidRDefault="002C63D7" w:rsidP="006F4880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09" w:type="dxa"/>
          </w:tcPr>
          <w:p w:rsidR="002C63D7" w:rsidRPr="00142241" w:rsidRDefault="002C63D7" w:rsidP="006F4880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08" w:type="dxa"/>
          </w:tcPr>
          <w:p w:rsidR="002C63D7" w:rsidRPr="00142241" w:rsidRDefault="002C63D7" w:rsidP="006F4880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4224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100</w:t>
            </w:r>
          </w:p>
        </w:tc>
        <w:tc>
          <w:tcPr>
            <w:tcW w:w="709" w:type="dxa"/>
          </w:tcPr>
          <w:p w:rsidR="002C63D7" w:rsidRPr="00142241" w:rsidRDefault="002C63D7" w:rsidP="006F4880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4224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100</w:t>
            </w:r>
          </w:p>
        </w:tc>
        <w:tc>
          <w:tcPr>
            <w:tcW w:w="772" w:type="dxa"/>
          </w:tcPr>
          <w:p w:rsidR="002C63D7" w:rsidRPr="00142241" w:rsidRDefault="002C63D7" w:rsidP="006F4880">
            <w:pPr>
              <w:spacing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4224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</w:t>
            </w:r>
          </w:p>
        </w:tc>
      </w:tr>
      <w:tr w:rsidR="002C63D7" w:rsidRPr="00142241">
        <w:tc>
          <w:tcPr>
            <w:tcW w:w="496" w:type="dxa"/>
          </w:tcPr>
          <w:p w:rsidR="002C63D7" w:rsidRPr="00142241" w:rsidRDefault="002C63D7" w:rsidP="006F4880">
            <w:pPr>
              <w:spacing w:line="240" w:lineRule="auto"/>
              <w:jc w:val="center"/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142241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>25</w:t>
            </w:r>
          </w:p>
        </w:tc>
        <w:tc>
          <w:tcPr>
            <w:tcW w:w="2731" w:type="dxa"/>
          </w:tcPr>
          <w:p w:rsidR="002C63D7" w:rsidRPr="00142241" w:rsidRDefault="002C63D7" w:rsidP="006F4880">
            <w:pPr>
              <w:spacing w:line="240" w:lineRule="auto"/>
              <w:rPr>
                <w:rFonts w:ascii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142241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Пелемешская шк-сад</w:t>
            </w:r>
          </w:p>
        </w:tc>
        <w:tc>
          <w:tcPr>
            <w:tcW w:w="709" w:type="dxa"/>
          </w:tcPr>
          <w:p w:rsidR="002C63D7" w:rsidRPr="00142241" w:rsidRDefault="002C63D7" w:rsidP="006F4880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4224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</w:t>
            </w:r>
          </w:p>
        </w:tc>
        <w:tc>
          <w:tcPr>
            <w:tcW w:w="708" w:type="dxa"/>
          </w:tcPr>
          <w:p w:rsidR="002C63D7" w:rsidRPr="00142241" w:rsidRDefault="002C63D7" w:rsidP="006F4880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4224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</w:t>
            </w:r>
          </w:p>
        </w:tc>
        <w:tc>
          <w:tcPr>
            <w:tcW w:w="851" w:type="dxa"/>
          </w:tcPr>
          <w:p w:rsidR="002C63D7" w:rsidRPr="00142241" w:rsidRDefault="002C63D7" w:rsidP="006F4880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4224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</w:t>
            </w:r>
          </w:p>
        </w:tc>
        <w:tc>
          <w:tcPr>
            <w:tcW w:w="850" w:type="dxa"/>
          </w:tcPr>
          <w:p w:rsidR="002C63D7" w:rsidRPr="00142241" w:rsidRDefault="002C63D7" w:rsidP="006F4880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4224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709" w:type="dxa"/>
          </w:tcPr>
          <w:p w:rsidR="002C63D7" w:rsidRPr="00142241" w:rsidRDefault="002C63D7" w:rsidP="006F4880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4224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709" w:type="dxa"/>
          </w:tcPr>
          <w:p w:rsidR="002C63D7" w:rsidRPr="00142241" w:rsidRDefault="002C63D7" w:rsidP="006F4880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4224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709" w:type="dxa"/>
          </w:tcPr>
          <w:p w:rsidR="002C63D7" w:rsidRPr="00142241" w:rsidRDefault="002C63D7" w:rsidP="006F4880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08" w:type="dxa"/>
          </w:tcPr>
          <w:p w:rsidR="002C63D7" w:rsidRPr="00142241" w:rsidRDefault="002C63D7" w:rsidP="006F4880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4224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66,6</w:t>
            </w:r>
          </w:p>
        </w:tc>
        <w:tc>
          <w:tcPr>
            <w:tcW w:w="709" w:type="dxa"/>
          </w:tcPr>
          <w:p w:rsidR="002C63D7" w:rsidRPr="00142241" w:rsidRDefault="002C63D7" w:rsidP="006F4880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4224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100</w:t>
            </w:r>
          </w:p>
        </w:tc>
        <w:tc>
          <w:tcPr>
            <w:tcW w:w="772" w:type="dxa"/>
          </w:tcPr>
          <w:p w:rsidR="002C63D7" w:rsidRPr="00142241" w:rsidRDefault="002C63D7" w:rsidP="006F4880">
            <w:pPr>
              <w:spacing w:line="240" w:lineRule="auto"/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142241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>4,1</w:t>
            </w:r>
          </w:p>
        </w:tc>
      </w:tr>
      <w:tr w:rsidR="002C63D7" w:rsidRPr="00142241">
        <w:tc>
          <w:tcPr>
            <w:tcW w:w="496" w:type="dxa"/>
          </w:tcPr>
          <w:p w:rsidR="002C63D7" w:rsidRPr="00142241" w:rsidRDefault="002C63D7" w:rsidP="006F4880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4224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26</w:t>
            </w:r>
          </w:p>
        </w:tc>
        <w:tc>
          <w:tcPr>
            <w:tcW w:w="2731" w:type="dxa"/>
          </w:tcPr>
          <w:p w:rsidR="002C63D7" w:rsidRPr="00142241" w:rsidRDefault="002C63D7" w:rsidP="006F4880">
            <w:pPr>
              <w:spacing w:line="240" w:lineRule="auto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142241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 xml:space="preserve"> Ст. Чекалдинская шк-сад </w:t>
            </w:r>
          </w:p>
        </w:tc>
        <w:tc>
          <w:tcPr>
            <w:tcW w:w="709" w:type="dxa"/>
          </w:tcPr>
          <w:p w:rsidR="002C63D7" w:rsidRPr="00142241" w:rsidRDefault="002C63D7" w:rsidP="006F4880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4224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708" w:type="dxa"/>
          </w:tcPr>
          <w:p w:rsidR="002C63D7" w:rsidRPr="00142241" w:rsidRDefault="002C63D7" w:rsidP="006F4880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4224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851" w:type="dxa"/>
          </w:tcPr>
          <w:p w:rsidR="002C63D7" w:rsidRPr="00142241" w:rsidRDefault="002C63D7" w:rsidP="006F4880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4224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850" w:type="dxa"/>
          </w:tcPr>
          <w:p w:rsidR="002C63D7" w:rsidRPr="00142241" w:rsidRDefault="002C63D7" w:rsidP="006F4880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4224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709" w:type="dxa"/>
          </w:tcPr>
          <w:p w:rsidR="002C63D7" w:rsidRPr="00142241" w:rsidRDefault="002C63D7" w:rsidP="006F4880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4224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709" w:type="dxa"/>
          </w:tcPr>
          <w:p w:rsidR="002C63D7" w:rsidRPr="00142241" w:rsidRDefault="002C63D7" w:rsidP="006F4880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09" w:type="dxa"/>
          </w:tcPr>
          <w:p w:rsidR="002C63D7" w:rsidRPr="00142241" w:rsidRDefault="002C63D7" w:rsidP="006F4880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08" w:type="dxa"/>
          </w:tcPr>
          <w:p w:rsidR="002C63D7" w:rsidRPr="00142241" w:rsidRDefault="002C63D7" w:rsidP="006F4880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4224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100</w:t>
            </w:r>
          </w:p>
        </w:tc>
        <w:tc>
          <w:tcPr>
            <w:tcW w:w="709" w:type="dxa"/>
          </w:tcPr>
          <w:p w:rsidR="002C63D7" w:rsidRPr="00142241" w:rsidRDefault="002C63D7" w:rsidP="006F4880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4224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100</w:t>
            </w:r>
          </w:p>
        </w:tc>
        <w:tc>
          <w:tcPr>
            <w:tcW w:w="772" w:type="dxa"/>
          </w:tcPr>
          <w:p w:rsidR="002C63D7" w:rsidRPr="00142241" w:rsidRDefault="002C63D7" w:rsidP="006F4880">
            <w:pPr>
              <w:spacing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4224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4,5</w:t>
            </w:r>
          </w:p>
        </w:tc>
      </w:tr>
      <w:tr w:rsidR="002C63D7" w:rsidRPr="00142241">
        <w:trPr>
          <w:trHeight w:val="758"/>
        </w:trPr>
        <w:tc>
          <w:tcPr>
            <w:tcW w:w="496" w:type="dxa"/>
          </w:tcPr>
          <w:p w:rsidR="002C63D7" w:rsidRPr="00142241" w:rsidRDefault="002C63D7" w:rsidP="006F4880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731" w:type="dxa"/>
          </w:tcPr>
          <w:p w:rsidR="002C63D7" w:rsidRDefault="002C63D7" w:rsidP="004D4A12">
            <w:pPr>
              <w:spacing w:line="240" w:lineRule="auto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142241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Всего</w:t>
            </w:r>
          </w:p>
          <w:p w:rsidR="002C63D7" w:rsidRPr="00142241" w:rsidRDefault="002C63D7" w:rsidP="004D4A12">
            <w:pPr>
              <w:spacing w:line="240" w:lineRule="auto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РТср. балл – 65, 8 рай 51,37</w:t>
            </w:r>
          </w:p>
        </w:tc>
        <w:tc>
          <w:tcPr>
            <w:tcW w:w="709" w:type="dxa"/>
          </w:tcPr>
          <w:p w:rsidR="002C63D7" w:rsidRPr="001A58CE" w:rsidRDefault="002C63D7" w:rsidP="006F4880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1A58CE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359</w:t>
            </w:r>
          </w:p>
        </w:tc>
        <w:tc>
          <w:tcPr>
            <w:tcW w:w="708" w:type="dxa"/>
          </w:tcPr>
          <w:p w:rsidR="002C63D7" w:rsidRPr="004D4A12" w:rsidRDefault="002C63D7" w:rsidP="006F4880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1A58CE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34</w:t>
            </w:r>
            <w:r w:rsidRPr="004D4A12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5</w:t>
            </w:r>
          </w:p>
        </w:tc>
        <w:tc>
          <w:tcPr>
            <w:tcW w:w="851" w:type="dxa"/>
          </w:tcPr>
          <w:p w:rsidR="002C63D7" w:rsidRPr="004D4A12" w:rsidRDefault="002C63D7" w:rsidP="006F4880">
            <w:pPr>
              <w:spacing w:line="240" w:lineRule="auto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1A58CE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3</w:t>
            </w:r>
            <w:r w:rsidRPr="004D4A12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43</w:t>
            </w:r>
          </w:p>
        </w:tc>
        <w:tc>
          <w:tcPr>
            <w:tcW w:w="850" w:type="dxa"/>
          </w:tcPr>
          <w:p w:rsidR="002C63D7" w:rsidRPr="001A58CE" w:rsidRDefault="002C63D7" w:rsidP="006F4880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1A58CE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72</w:t>
            </w:r>
          </w:p>
        </w:tc>
        <w:tc>
          <w:tcPr>
            <w:tcW w:w="709" w:type="dxa"/>
          </w:tcPr>
          <w:p w:rsidR="002C63D7" w:rsidRPr="004D4A12" w:rsidRDefault="002C63D7" w:rsidP="006F4880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1A58CE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13</w:t>
            </w:r>
            <w:r w:rsidRPr="004D4A12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9</w:t>
            </w:r>
          </w:p>
        </w:tc>
        <w:tc>
          <w:tcPr>
            <w:tcW w:w="709" w:type="dxa"/>
          </w:tcPr>
          <w:p w:rsidR="002C63D7" w:rsidRPr="004D4A12" w:rsidRDefault="002C63D7" w:rsidP="006F4880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D4A12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81</w:t>
            </w:r>
          </w:p>
        </w:tc>
        <w:tc>
          <w:tcPr>
            <w:tcW w:w="709" w:type="dxa"/>
          </w:tcPr>
          <w:p w:rsidR="002C63D7" w:rsidRPr="001A58CE" w:rsidRDefault="002C63D7" w:rsidP="006F4880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1A58CE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51</w:t>
            </w:r>
          </w:p>
        </w:tc>
        <w:tc>
          <w:tcPr>
            <w:tcW w:w="708" w:type="dxa"/>
          </w:tcPr>
          <w:p w:rsidR="002C63D7" w:rsidRPr="001A58CE" w:rsidRDefault="002C63D7" w:rsidP="006F4880">
            <w:pPr>
              <w:spacing w:line="240" w:lineRule="auto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D4A12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61</w:t>
            </w:r>
            <w:r w:rsidRPr="001A58CE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,5</w:t>
            </w:r>
          </w:p>
        </w:tc>
        <w:tc>
          <w:tcPr>
            <w:tcW w:w="709" w:type="dxa"/>
          </w:tcPr>
          <w:p w:rsidR="002C63D7" w:rsidRPr="001A58CE" w:rsidRDefault="002C63D7" w:rsidP="006F4880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1A58CE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85,1</w:t>
            </w:r>
          </w:p>
        </w:tc>
        <w:tc>
          <w:tcPr>
            <w:tcW w:w="772" w:type="dxa"/>
          </w:tcPr>
          <w:p w:rsidR="002C63D7" w:rsidRDefault="002C63D7" w:rsidP="006F4880">
            <w:pPr>
              <w:spacing w:line="240" w:lineRule="auto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1A58CE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3,7</w:t>
            </w:r>
          </w:p>
          <w:p w:rsidR="002C63D7" w:rsidRPr="001A58CE" w:rsidRDefault="002C63D7" w:rsidP="006F4880">
            <w:pPr>
              <w:spacing w:line="240" w:lineRule="auto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РТ 4,3</w:t>
            </w:r>
          </w:p>
        </w:tc>
      </w:tr>
    </w:tbl>
    <w:p w:rsidR="002C63D7" w:rsidRPr="006F4880" w:rsidRDefault="002C63D7" w:rsidP="00142241">
      <w:pPr>
        <w:rPr>
          <w:rFonts w:ascii="Times New Roman" w:hAnsi="Times New Roman" w:cs="Times New Roman"/>
          <w:sz w:val="24"/>
          <w:szCs w:val="24"/>
        </w:rPr>
      </w:pPr>
      <w:r w:rsidRPr="006F4880">
        <w:rPr>
          <w:rFonts w:ascii="Times New Roman" w:hAnsi="Times New Roman" w:cs="Times New Roman"/>
          <w:sz w:val="24"/>
          <w:szCs w:val="24"/>
        </w:rPr>
        <w:t xml:space="preserve">Результаты мониторинговых исследований по окружающему миру. </w:t>
      </w:r>
      <w:r>
        <w:rPr>
          <w:rFonts w:ascii="Times New Roman" w:hAnsi="Times New Roman" w:cs="Times New Roman"/>
          <w:sz w:val="24"/>
          <w:szCs w:val="24"/>
        </w:rPr>
        <w:t>Прил</w:t>
      </w:r>
      <w:r w:rsidRPr="006F4880">
        <w:rPr>
          <w:rFonts w:ascii="Times New Roman" w:hAnsi="Times New Roman" w:cs="Times New Roman"/>
          <w:sz w:val="24"/>
          <w:szCs w:val="24"/>
        </w:rPr>
        <w:t>ожение 3</w:t>
      </w:r>
    </w:p>
    <w:tbl>
      <w:tblPr>
        <w:tblpPr w:leftFromText="180" w:rightFromText="180" w:vertAnchor="page" w:horzAnchor="margin" w:tblpX="-411" w:tblpY="1831"/>
        <w:tblW w:w="1031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496"/>
        <w:gridCol w:w="2306"/>
        <w:gridCol w:w="992"/>
        <w:gridCol w:w="850"/>
        <w:gridCol w:w="851"/>
        <w:gridCol w:w="709"/>
        <w:gridCol w:w="708"/>
        <w:gridCol w:w="709"/>
        <w:gridCol w:w="567"/>
        <w:gridCol w:w="709"/>
        <w:gridCol w:w="850"/>
        <w:gridCol w:w="567"/>
      </w:tblGrid>
      <w:tr w:rsidR="002C63D7" w:rsidRPr="00142241">
        <w:trPr>
          <w:trHeight w:val="1247"/>
        </w:trPr>
        <w:tc>
          <w:tcPr>
            <w:tcW w:w="496" w:type="dxa"/>
          </w:tcPr>
          <w:p w:rsidR="002C63D7" w:rsidRPr="00142241" w:rsidRDefault="002C63D7" w:rsidP="006F4880">
            <w:pPr>
              <w:spacing w:line="240" w:lineRule="auto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2306" w:type="dxa"/>
          </w:tcPr>
          <w:p w:rsidR="002C63D7" w:rsidRPr="00142241" w:rsidRDefault="002C63D7" w:rsidP="006F4880">
            <w:pPr>
              <w:spacing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4224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Наименование ОУ</w:t>
            </w:r>
          </w:p>
        </w:tc>
        <w:tc>
          <w:tcPr>
            <w:tcW w:w="992" w:type="dxa"/>
          </w:tcPr>
          <w:p w:rsidR="002C63D7" w:rsidRPr="00142241" w:rsidRDefault="002C63D7" w:rsidP="006F4880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4224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Всего учащихся 4 классов</w:t>
            </w:r>
          </w:p>
        </w:tc>
        <w:tc>
          <w:tcPr>
            <w:tcW w:w="850" w:type="dxa"/>
          </w:tcPr>
          <w:p w:rsidR="002C63D7" w:rsidRPr="00142241" w:rsidRDefault="002C63D7" w:rsidP="006F4880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4224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Уча</w:t>
            </w:r>
          </w:p>
          <w:p w:rsidR="002C63D7" w:rsidRPr="00142241" w:rsidRDefault="002C63D7" w:rsidP="006F4880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4224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ствовали</w:t>
            </w:r>
          </w:p>
        </w:tc>
        <w:tc>
          <w:tcPr>
            <w:tcW w:w="851" w:type="dxa"/>
          </w:tcPr>
          <w:p w:rsidR="002C63D7" w:rsidRPr="00142241" w:rsidRDefault="002C63D7" w:rsidP="006F4880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4224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Получили результаты</w:t>
            </w:r>
          </w:p>
        </w:tc>
        <w:tc>
          <w:tcPr>
            <w:tcW w:w="709" w:type="dxa"/>
          </w:tcPr>
          <w:p w:rsidR="002C63D7" w:rsidRPr="00142241" w:rsidRDefault="002C63D7" w:rsidP="006F4880">
            <w:pPr>
              <w:spacing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4224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«5»</w:t>
            </w:r>
          </w:p>
        </w:tc>
        <w:tc>
          <w:tcPr>
            <w:tcW w:w="708" w:type="dxa"/>
          </w:tcPr>
          <w:p w:rsidR="002C63D7" w:rsidRPr="00142241" w:rsidRDefault="002C63D7" w:rsidP="006F4880">
            <w:pPr>
              <w:spacing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4224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«4»</w:t>
            </w:r>
          </w:p>
        </w:tc>
        <w:tc>
          <w:tcPr>
            <w:tcW w:w="709" w:type="dxa"/>
          </w:tcPr>
          <w:p w:rsidR="002C63D7" w:rsidRPr="00142241" w:rsidRDefault="002C63D7" w:rsidP="006F4880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4224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«3»</w:t>
            </w:r>
          </w:p>
        </w:tc>
        <w:tc>
          <w:tcPr>
            <w:tcW w:w="567" w:type="dxa"/>
          </w:tcPr>
          <w:p w:rsidR="002C63D7" w:rsidRPr="00142241" w:rsidRDefault="002C63D7" w:rsidP="006F4880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4224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«2»</w:t>
            </w:r>
          </w:p>
        </w:tc>
        <w:tc>
          <w:tcPr>
            <w:tcW w:w="709" w:type="dxa"/>
          </w:tcPr>
          <w:p w:rsidR="002C63D7" w:rsidRPr="00142241" w:rsidRDefault="002C63D7" w:rsidP="006F4880">
            <w:pPr>
              <w:spacing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4224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качество</w:t>
            </w:r>
          </w:p>
        </w:tc>
        <w:tc>
          <w:tcPr>
            <w:tcW w:w="850" w:type="dxa"/>
          </w:tcPr>
          <w:p w:rsidR="002C63D7" w:rsidRPr="00142241" w:rsidRDefault="002C63D7" w:rsidP="006F4880">
            <w:pPr>
              <w:spacing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4224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успеваемость</w:t>
            </w:r>
          </w:p>
        </w:tc>
        <w:tc>
          <w:tcPr>
            <w:tcW w:w="567" w:type="dxa"/>
          </w:tcPr>
          <w:p w:rsidR="002C63D7" w:rsidRPr="00142241" w:rsidRDefault="002C63D7" w:rsidP="006F4880">
            <w:pPr>
              <w:spacing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4224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Ср.</w:t>
            </w:r>
          </w:p>
        </w:tc>
      </w:tr>
      <w:tr w:rsidR="002C63D7" w:rsidRPr="00142241">
        <w:tc>
          <w:tcPr>
            <w:tcW w:w="496" w:type="dxa"/>
          </w:tcPr>
          <w:p w:rsidR="002C63D7" w:rsidRPr="00142241" w:rsidRDefault="002C63D7" w:rsidP="006F4880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4224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2306" w:type="dxa"/>
          </w:tcPr>
          <w:p w:rsidR="002C63D7" w:rsidRPr="00142241" w:rsidRDefault="002C63D7" w:rsidP="006F4880">
            <w:pPr>
              <w:spacing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4224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Гимназия </w:t>
            </w:r>
          </w:p>
        </w:tc>
        <w:tc>
          <w:tcPr>
            <w:tcW w:w="992" w:type="dxa"/>
          </w:tcPr>
          <w:p w:rsidR="002C63D7" w:rsidRPr="00142241" w:rsidRDefault="002C63D7" w:rsidP="006F4880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4224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48</w:t>
            </w:r>
          </w:p>
        </w:tc>
        <w:tc>
          <w:tcPr>
            <w:tcW w:w="850" w:type="dxa"/>
          </w:tcPr>
          <w:p w:rsidR="002C63D7" w:rsidRPr="00142241" w:rsidRDefault="002C63D7" w:rsidP="006F4880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4224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46</w:t>
            </w:r>
          </w:p>
        </w:tc>
        <w:tc>
          <w:tcPr>
            <w:tcW w:w="851" w:type="dxa"/>
          </w:tcPr>
          <w:p w:rsidR="002C63D7" w:rsidRPr="00142241" w:rsidRDefault="002C63D7" w:rsidP="006F4880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4224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46</w:t>
            </w:r>
          </w:p>
        </w:tc>
        <w:tc>
          <w:tcPr>
            <w:tcW w:w="709" w:type="dxa"/>
          </w:tcPr>
          <w:p w:rsidR="002C63D7" w:rsidRPr="00142241" w:rsidRDefault="002C63D7" w:rsidP="006F4880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4224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23</w:t>
            </w:r>
          </w:p>
        </w:tc>
        <w:tc>
          <w:tcPr>
            <w:tcW w:w="708" w:type="dxa"/>
          </w:tcPr>
          <w:p w:rsidR="002C63D7" w:rsidRPr="00142241" w:rsidRDefault="002C63D7" w:rsidP="006F4880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4224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17</w:t>
            </w:r>
          </w:p>
        </w:tc>
        <w:tc>
          <w:tcPr>
            <w:tcW w:w="709" w:type="dxa"/>
          </w:tcPr>
          <w:p w:rsidR="002C63D7" w:rsidRPr="00142241" w:rsidRDefault="002C63D7" w:rsidP="006F4880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4224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</w:t>
            </w:r>
          </w:p>
        </w:tc>
        <w:tc>
          <w:tcPr>
            <w:tcW w:w="567" w:type="dxa"/>
          </w:tcPr>
          <w:p w:rsidR="002C63D7" w:rsidRPr="00142241" w:rsidRDefault="002C63D7" w:rsidP="006F4880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09" w:type="dxa"/>
          </w:tcPr>
          <w:p w:rsidR="002C63D7" w:rsidRPr="00142241" w:rsidRDefault="002C63D7" w:rsidP="006F4880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4224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86,9</w:t>
            </w:r>
          </w:p>
        </w:tc>
        <w:tc>
          <w:tcPr>
            <w:tcW w:w="850" w:type="dxa"/>
          </w:tcPr>
          <w:p w:rsidR="002C63D7" w:rsidRPr="00142241" w:rsidRDefault="002C63D7" w:rsidP="006F4880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4224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100</w:t>
            </w:r>
          </w:p>
        </w:tc>
        <w:tc>
          <w:tcPr>
            <w:tcW w:w="567" w:type="dxa"/>
          </w:tcPr>
          <w:p w:rsidR="002C63D7" w:rsidRPr="00142241" w:rsidRDefault="002C63D7" w:rsidP="006F4880">
            <w:pPr>
              <w:spacing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4224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4,4</w:t>
            </w:r>
          </w:p>
        </w:tc>
      </w:tr>
      <w:tr w:rsidR="002C63D7" w:rsidRPr="00142241">
        <w:tc>
          <w:tcPr>
            <w:tcW w:w="496" w:type="dxa"/>
          </w:tcPr>
          <w:p w:rsidR="002C63D7" w:rsidRPr="00142241" w:rsidRDefault="002C63D7" w:rsidP="006F4880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4224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2306" w:type="dxa"/>
          </w:tcPr>
          <w:p w:rsidR="002C63D7" w:rsidRPr="00142241" w:rsidRDefault="002C63D7" w:rsidP="006F4880">
            <w:pPr>
              <w:spacing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4224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АСОШ №2</w:t>
            </w:r>
          </w:p>
        </w:tc>
        <w:tc>
          <w:tcPr>
            <w:tcW w:w="992" w:type="dxa"/>
          </w:tcPr>
          <w:p w:rsidR="002C63D7" w:rsidRPr="00142241" w:rsidRDefault="002C63D7" w:rsidP="006F4880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4224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79</w:t>
            </w:r>
          </w:p>
        </w:tc>
        <w:tc>
          <w:tcPr>
            <w:tcW w:w="850" w:type="dxa"/>
          </w:tcPr>
          <w:p w:rsidR="002C63D7" w:rsidRPr="00142241" w:rsidRDefault="002C63D7" w:rsidP="006F4880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4224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76</w:t>
            </w:r>
          </w:p>
        </w:tc>
        <w:tc>
          <w:tcPr>
            <w:tcW w:w="851" w:type="dxa"/>
          </w:tcPr>
          <w:p w:rsidR="002C63D7" w:rsidRPr="00142241" w:rsidRDefault="002C63D7" w:rsidP="006F4880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14224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</w:t>
            </w:r>
            <w:r w:rsidRPr="00142241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6</w:t>
            </w:r>
          </w:p>
        </w:tc>
        <w:tc>
          <w:tcPr>
            <w:tcW w:w="709" w:type="dxa"/>
          </w:tcPr>
          <w:p w:rsidR="002C63D7" w:rsidRPr="00142241" w:rsidRDefault="002C63D7" w:rsidP="006F4880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14224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</w:t>
            </w:r>
            <w:r w:rsidRPr="00142241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4</w:t>
            </w:r>
          </w:p>
        </w:tc>
        <w:tc>
          <w:tcPr>
            <w:tcW w:w="708" w:type="dxa"/>
          </w:tcPr>
          <w:p w:rsidR="002C63D7" w:rsidRPr="00142241" w:rsidRDefault="002C63D7" w:rsidP="006F4880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4224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28</w:t>
            </w:r>
          </w:p>
        </w:tc>
        <w:tc>
          <w:tcPr>
            <w:tcW w:w="709" w:type="dxa"/>
          </w:tcPr>
          <w:p w:rsidR="002C63D7" w:rsidRPr="00142241" w:rsidRDefault="002C63D7" w:rsidP="006F4880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4224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567" w:type="dxa"/>
          </w:tcPr>
          <w:p w:rsidR="002C63D7" w:rsidRPr="00142241" w:rsidRDefault="002C63D7" w:rsidP="006F4880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4224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709" w:type="dxa"/>
          </w:tcPr>
          <w:p w:rsidR="002C63D7" w:rsidRPr="00142241" w:rsidRDefault="002C63D7" w:rsidP="006F4880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4224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94,7</w:t>
            </w:r>
          </w:p>
        </w:tc>
        <w:tc>
          <w:tcPr>
            <w:tcW w:w="850" w:type="dxa"/>
          </w:tcPr>
          <w:p w:rsidR="002C63D7" w:rsidRPr="00142241" w:rsidRDefault="002C63D7" w:rsidP="006F4880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4224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98,6</w:t>
            </w:r>
          </w:p>
        </w:tc>
        <w:tc>
          <w:tcPr>
            <w:tcW w:w="567" w:type="dxa"/>
          </w:tcPr>
          <w:p w:rsidR="002C63D7" w:rsidRPr="00142241" w:rsidRDefault="002C63D7" w:rsidP="006F4880">
            <w:pPr>
              <w:spacing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4224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4,5</w:t>
            </w:r>
          </w:p>
        </w:tc>
      </w:tr>
      <w:tr w:rsidR="002C63D7" w:rsidRPr="00142241">
        <w:tc>
          <w:tcPr>
            <w:tcW w:w="496" w:type="dxa"/>
          </w:tcPr>
          <w:p w:rsidR="002C63D7" w:rsidRPr="00142241" w:rsidRDefault="002C63D7" w:rsidP="006F4880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4224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2306" w:type="dxa"/>
          </w:tcPr>
          <w:p w:rsidR="002C63D7" w:rsidRPr="00142241" w:rsidRDefault="002C63D7" w:rsidP="006F4880">
            <w:pPr>
              <w:spacing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4224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АСОШ №3</w:t>
            </w:r>
          </w:p>
        </w:tc>
        <w:tc>
          <w:tcPr>
            <w:tcW w:w="992" w:type="dxa"/>
          </w:tcPr>
          <w:p w:rsidR="002C63D7" w:rsidRPr="00142241" w:rsidRDefault="002C63D7" w:rsidP="006F4880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4224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57</w:t>
            </w:r>
          </w:p>
        </w:tc>
        <w:tc>
          <w:tcPr>
            <w:tcW w:w="850" w:type="dxa"/>
          </w:tcPr>
          <w:p w:rsidR="002C63D7" w:rsidRPr="00142241" w:rsidRDefault="002C63D7" w:rsidP="006F4880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4224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53</w:t>
            </w:r>
          </w:p>
        </w:tc>
        <w:tc>
          <w:tcPr>
            <w:tcW w:w="851" w:type="dxa"/>
          </w:tcPr>
          <w:p w:rsidR="002C63D7" w:rsidRPr="00142241" w:rsidRDefault="002C63D7" w:rsidP="006F4880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4224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49</w:t>
            </w:r>
          </w:p>
        </w:tc>
        <w:tc>
          <w:tcPr>
            <w:tcW w:w="709" w:type="dxa"/>
          </w:tcPr>
          <w:p w:rsidR="002C63D7" w:rsidRPr="00142241" w:rsidRDefault="002C63D7" w:rsidP="006F4880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4224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18</w:t>
            </w:r>
          </w:p>
        </w:tc>
        <w:tc>
          <w:tcPr>
            <w:tcW w:w="708" w:type="dxa"/>
          </w:tcPr>
          <w:p w:rsidR="002C63D7" w:rsidRPr="00142241" w:rsidRDefault="002C63D7" w:rsidP="006F4880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4224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29</w:t>
            </w:r>
          </w:p>
        </w:tc>
        <w:tc>
          <w:tcPr>
            <w:tcW w:w="709" w:type="dxa"/>
          </w:tcPr>
          <w:p w:rsidR="002C63D7" w:rsidRPr="00142241" w:rsidRDefault="002C63D7" w:rsidP="006F4880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4224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567" w:type="dxa"/>
          </w:tcPr>
          <w:p w:rsidR="002C63D7" w:rsidRPr="00142241" w:rsidRDefault="002C63D7" w:rsidP="006F4880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09" w:type="dxa"/>
          </w:tcPr>
          <w:p w:rsidR="002C63D7" w:rsidRPr="00142241" w:rsidRDefault="002C63D7" w:rsidP="006F4880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4224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95,9</w:t>
            </w:r>
          </w:p>
        </w:tc>
        <w:tc>
          <w:tcPr>
            <w:tcW w:w="850" w:type="dxa"/>
          </w:tcPr>
          <w:p w:rsidR="002C63D7" w:rsidRPr="00142241" w:rsidRDefault="002C63D7" w:rsidP="006F4880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4224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100</w:t>
            </w:r>
          </w:p>
        </w:tc>
        <w:tc>
          <w:tcPr>
            <w:tcW w:w="567" w:type="dxa"/>
          </w:tcPr>
          <w:p w:rsidR="002C63D7" w:rsidRPr="00142241" w:rsidRDefault="002C63D7" w:rsidP="006F4880">
            <w:pPr>
              <w:spacing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4224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4,3</w:t>
            </w:r>
          </w:p>
        </w:tc>
      </w:tr>
      <w:tr w:rsidR="002C63D7" w:rsidRPr="00142241">
        <w:tc>
          <w:tcPr>
            <w:tcW w:w="496" w:type="dxa"/>
          </w:tcPr>
          <w:p w:rsidR="002C63D7" w:rsidRPr="00142241" w:rsidRDefault="002C63D7" w:rsidP="006F4880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4224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2306" w:type="dxa"/>
          </w:tcPr>
          <w:p w:rsidR="002C63D7" w:rsidRPr="00142241" w:rsidRDefault="002C63D7" w:rsidP="006F4880">
            <w:pPr>
              <w:spacing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4224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АСОШ №4</w:t>
            </w:r>
          </w:p>
        </w:tc>
        <w:tc>
          <w:tcPr>
            <w:tcW w:w="992" w:type="dxa"/>
          </w:tcPr>
          <w:p w:rsidR="002C63D7" w:rsidRPr="00142241" w:rsidRDefault="002C63D7" w:rsidP="006F4880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4224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30</w:t>
            </w:r>
          </w:p>
        </w:tc>
        <w:tc>
          <w:tcPr>
            <w:tcW w:w="850" w:type="dxa"/>
          </w:tcPr>
          <w:p w:rsidR="002C63D7" w:rsidRPr="00142241" w:rsidRDefault="002C63D7" w:rsidP="006F4880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4224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30</w:t>
            </w:r>
          </w:p>
        </w:tc>
        <w:tc>
          <w:tcPr>
            <w:tcW w:w="851" w:type="dxa"/>
          </w:tcPr>
          <w:p w:rsidR="002C63D7" w:rsidRPr="00142241" w:rsidRDefault="002C63D7" w:rsidP="006F4880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4224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30</w:t>
            </w:r>
          </w:p>
        </w:tc>
        <w:tc>
          <w:tcPr>
            <w:tcW w:w="709" w:type="dxa"/>
          </w:tcPr>
          <w:p w:rsidR="002C63D7" w:rsidRPr="00142241" w:rsidRDefault="002C63D7" w:rsidP="006F4880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4224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708" w:type="dxa"/>
          </w:tcPr>
          <w:p w:rsidR="002C63D7" w:rsidRPr="00142241" w:rsidRDefault="002C63D7" w:rsidP="006F4880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4224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17</w:t>
            </w:r>
          </w:p>
        </w:tc>
        <w:tc>
          <w:tcPr>
            <w:tcW w:w="709" w:type="dxa"/>
          </w:tcPr>
          <w:p w:rsidR="002C63D7" w:rsidRPr="00142241" w:rsidRDefault="002C63D7" w:rsidP="006F4880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4224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11</w:t>
            </w:r>
          </w:p>
        </w:tc>
        <w:tc>
          <w:tcPr>
            <w:tcW w:w="567" w:type="dxa"/>
          </w:tcPr>
          <w:p w:rsidR="002C63D7" w:rsidRPr="00142241" w:rsidRDefault="002C63D7" w:rsidP="006F4880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09" w:type="dxa"/>
          </w:tcPr>
          <w:p w:rsidR="002C63D7" w:rsidRPr="00142241" w:rsidRDefault="002C63D7" w:rsidP="006F4880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4224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63,3</w:t>
            </w:r>
          </w:p>
        </w:tc>
        <w:tc>
          <w:tcPr>
            <w:tcW w:w="850" w:type="dxa"/>
          </w:tcPr>
          <w:p w:rsidR="002C63D7" w:rsidRPr="00142241" w:rsidRDefault="002C63D7" w:rsidP="006F4880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4224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100</w:t>
            </w:r>
          </w:p>
        </w:tc>
        <w:tc>
          <w:tcPr>
            <w:tcW w:w="567" w:type="dxa"/>
          </w:tcPr>
          <w:p w:rsidR="002C63D7" w:rsidRPr="00142241" w:rsidRDefault="002C63D7" w:rsidP="006F4880">
            <w:pPr>
              <w:spacing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4224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3,7</w:t>
            </w:r>
          </w:p>
        </w:tc>
      </w:tr>
      <w:tr w:rsidR="002C63D7" w:rsidRPr="00142241">
        <w:tc>
          <w:tcPr>
            <w:tcW w:w="496" w:type="dxa"/>
          </w:tcPr>
          <w:p w:rsidR="002C63D7" w:rsidRPr="00142241" w:rsidRDefault="002C63D7" w:rsidP="006F4880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4224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2306" w:type="dxa"/>
          </w:tcPr>
          <w:p w:rsidR="002C63D7" w:rsidRPr="00142241" w:rsidRDefault="002C63D7" w:rsidP="006F4880">
            <w:pPr>
              <w:spacing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4224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Азевская СОШ</w:t>
            </w:r>
          </w:p>
        </w:tc>
        <w:tc>
          <w:tcPr>
            <w:tcW w:w="992" w:type="dxa"/>
          </w:tcPr>
          <w:p w:rsidR="002C63D7" w:rsidRPr="00142241" w:rsidRDefault="002C63D7" w:rsidP="006F4880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4224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850" w:type="dxa"/>
          </w:tcPr>
          <w:p w:rsidR="002C63D7" w:rsidRPr="00142241" w:rsidRDefault="002C63D7" w:rsidP="006F4880">
            <w:pPr>
              <w:spacing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4224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 2</w:t>
            </w:r>
          </w:p>
        </w:tc>
        <w:tc>
          <w:tcPr>
            <w:tcW w:w="851" w:type="dxa"/>
          </w:tcPr>
          <w:p w:rsidR="002C63D7" w:rsidRPr="00142241" w:rsidRDefault="002C63D7" w:rsidP="006F4880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4224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709" w:type="dxa"/>
          </w:tcPr>
          <w:p w:rsidR="002C63D7" w:rsidRPr="00142241" w:rsidRDefault="002C63D7" w:rsidP="006F4880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4224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708" w:type="dxa"/>
          </w:tcPr>
          <w:p w:rsidR="002C63D7" w:rsidRPr="00142241" w:rsidRDefault="002C63D7" w:rsidP="006F4880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09" w:type="dxa"/>
          </w:tcPr>
          <w:p w:rsidR="002C63D7" w:rsidRPr="00142241" w:rsidRDefault="002C63D7" w:rsidP="006F4880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67" w:type="dxa"/>
          </w:tcPr>
          <w:p w:rsidR="002C63D7" w:rsidRPr="00142241" w:rsidRDefault="002C63D7" w:rsidP="006F4880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09" w:type="dxa"/>
          </w:tcPr>
          <w:p w:rsidR="002C63D7" w:rsidRPr="00142241" w:rsidRDefault="002C63D7" w:rsidP="006F4880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4224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100</w:t>
            </w:r>
          </w:p>
        </w:tc>
        <w:tc>
          <w:tcPr>
            <w:tcW w:w="850" w:type="dxa"/>
          </w:tcPr>
          <w:p w:rsidR="002C63D7" w:rsidRPr="00142241" w:rsidRDefault="002C63D7" w:rsidP="006F4880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4224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100</w:t>
            </w:r>
          </w:p>
        </w:tc>
        <w:tc>
          <w:tcPr>
            <w:tcW w:w="567" w:type="dxa"/>
          </w:tcPr>
          <w:p w:rsidR="002C63D7" w:rsidRPr="00142241" w:rsidRDefault="002C63D7" w:rsidP="006F4880">
            <w:pPr>
              <w:spacing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4224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</w:t>
            </w:r>
          </w:p>
        </w:tc>
      </w:tr>
      <w:tr w:rsidR="002C63D7" w:rsidRPr="00142241">
        <w:tc>
          <w:tcPr>
            <w:tcW w:w="496" w:type="dxa"/>
          </w:tcPr>
          <w:p w:rsidR="002C63D7" w:rsidRPr="00142241" w:rsidRDefault="002C63D7" w:rsidP="006F4880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4224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</w:t>
            </w:r>
          </w:p>
        </w:tc>
        <w:tc>
          <w:tcPr>
            <w:tcW w:w="2306" w:type="dxa"/>
          </w:tcPr>
          <w:p w:rsidR="002C63D7" w:rsidRPr="00142241" w:rsidRDefault="002C63D7" w:rsidP="006F4880">
            <w:pPr>
              <w:spacing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4224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Бимская СОШ</w:t>
            </w:r>
          </w:p>
        </w:tc>
        <w:tc>
          <w:tcPr>
            <w:tcW w:w="992" w:type="dxa"/>
          </w:tcPr>
          <w:p w:rsidR="002C63D7" w:rsidRPr="00142241" w:rsidRDefault="002C63D7" w:rsidP="006F4880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4224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</w:t>
            </w:r>
          </w:p>
        </w:tc>
        <w:tc>
          <w:tcPr>
            <w:tcW w:w="850" w:type="dxa"/>
          </w:tcPr>
          <w:p w:rsidR="002C63D7" w:rsidRPr="00142241" w:rsidRDefault="002C63D7" w:rsidP="006F4880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4224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</w:t>
            </w:r>
          </w:p>
        </w:tc>
        <w:tc>
          <w:tcPr>
            <w:tcW w:w="851" w:type="dxa"/>
          </w:tcPr>
          <w:p w:rsidR="002C63D7" w:rsidRPr="00142241" w:rsidRDefault="002C63D7" w:rsidP="006F4880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4224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</w:t>
            </w:r>
          </w:p>
        </w:tc>
        <w:tc>
          <w:tcPr>
            <w:tcW w:w="709" w:type="dxa"/>
          </w:tcPr>
          <w:p w:rsidR="002C63D7" w:rsidRPr="00142241" w:rsidRDefault="002C63D7" w:rsidP="006F4880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4224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708" w:type="dxa"/>
          </w:tcPr>
          <w:p w:rsidR="002C63D7" w:rsidRPr="00142241" w:rsidRDefault="002C63D7" w:rsidP="006F4880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4224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709" w:type="dxa"/>
          </w:tcPr>
          <w:p w:rsidR="002C63D7" w:rsidRPr="00142241" w:rsidRDefault="002C63D7" w:rsidP="006F4880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4224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567" w:type="dxa"/>
          </w:tcPr>
          <w:p w:rsidR="002C63D7" w:rsidRPr="00142241" w:rsidRDefault="002C63D7" w:rsidP="006F4880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09" w:type="dxa"/>
          </w:tcPr>
          <w:p w:rsidR="002C63D7" w:rsidRPr="00142241" w:rsidRDefault="002C63D7" w:rsidP="006F4880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4224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85,7</w:t>
            </w:r>
          </w:p>
        </w:tc>
        <w:tc>
          <w:tcPr>
            <w:tcW w:w="850" w:type="dxa"/>
          </w:tcPr>
          <w:p w:rsidR="002C63D7" w:rsidRPr="00142241" w:rsidRDefault="002C63D7" w:rsidP="006F4880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4224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100</w:t>
            </w:r>
          </w:p>
        </w:tc>
        <w:tc>
          <w:tcPr>
            <w:tcW w:w="567" w:type="dxa"/>
          </w:tcPr>
          <w:p w:rsidR="002C63D7" w:rsidRPr="00142241" w:rsidRDefault="002C63D7" w:rsidP="006F4880">
            <w:pPr>
              <w:spacing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4224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</w:t>
            </w:r>
          </w:p>
        </w:tc>
      </w:tr>
      <w:tr w:rsidR="002C63D7" w:rsidRPr="00142241">
        <w:tc>
          <w:tcPr>
            <w:tcW w:w="496" w:type="dxa"/>
          </w:tcPr>
          <w:p w:rsidR="002C63D7" w:rsidRPr="00142241" w:rsidRDefault="002C63D7" w:rsidP="006F4880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4224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</w:t>
            </w:r>
          </w:p>
        </w:tc>
        <w:tc>
          <w:tcPr>
            <w:tcW w:w="2306" w:type="dxa"/>
          </w:tcPr>
          <w:p w:rsidR="002C63D7" w:rsidRPr="00142241" w:rsidRDefault="002C63D7" w:rsidP="006F4880">
            <w:pPr>
              <w:spacing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4224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Иж.Бобья СОШ</w:t>
            </w:r>
          </w:p>
        </w:tc>
        <w:tc>
          <w:tcPr>
            <w:tcW w:w="992" w:type="dxa"/>
          </w:tcPr>
          <w:p w:rsidR="002C63D7" w:rsidRPr="00142241" w:rsidRDefault="002C63D7" w:rsidP="006F4880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4224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850" w:type="dxa"/>
          </w:tcPr>
          <w:p w:rsidR="002C63D7" w:rsidRPr="00142241" w:rsidRDefault="002C63D7" w:rsidP="006F4880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4224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851" w:type="dxa"/>
          </w:tcPr>
          <w:p w:rsidR="002C63D7" w:rsidRPr="00142241" w:rsidRDefault="002C63D7" w:rsidP="006F4880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4224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709" w:type="dxa"/>
          </w:tcPr>
          <w:p w:rsidR="002C63D7" w:rsidRPr="00142241" w:rsidRDefault="002C63D7" w:rsidP="006F4880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4224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708" w:type="dxa"/>
          </w:tcPr>
          <w:p w:rsidR="002C63D7" w:rsidRPr="00142241" w:rsidRDefault="002C63D7" w:rsidP="006F4880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4224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709" w:type="dxa"/>
          </w:tcPr>
          <w:p w:rsidR="002C63D7" w:rsidRPr="00142241" w:rsidRDefault="002C63D7" w:rsidP="006F4880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4224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567" w:type="dxa"/>
          </w:tcPr>
          <w:p w:rsidR="002C63D7" w:rsidRPr="00142241" w:rsidRDefault="002C63D7" w:rsidP="006F4880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09" w:type="dxa"/>
          </w:tcPr>
          <w:p w:rsidR="002C63D7" w:rsidRPr="00142241" w:rsidRDefault="002C63D7" w:rsidP="006F4880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4224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80</w:t>
            </w:r>
          </w:p>
        </w:tc>
        <w:tc>
          <w:tcPr>
            <w:tcW w:w="850" w:type="dxa"/>
          </w:tcPr>
          <w:p w:rsidR="002C63D7" w:rsidRPr="00142241" w:rsidRDefault="002C63D7" w:rsidP="006F4880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4224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100</w:t>
            </w:r>
          </w:p>
        </w:tc>
        <w:tc>
          <w:tcPr>
            <w:tcW w:w="567" w:type="dxa"/>
          </w:tcPr>
          <w:p w:rsidR="002C63D7" w:rsidRPr="00142241" w:rsidRDefault="002C63D7" w:rsidP="006F4880">
            <w:pPr>
              <w:spacing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4224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4,4</w:t>
            </w:r>
          </w:p>
        </w:tc>
      </w:tr>
      <w:tr w:rsidR="002C63D7" w:rsidRPr="00142241">
        <w:tc>
          <w:tcPr>
            <w:tcW w:w="496" w:type="dxa"/>
          </w:tcPr>
          <w:p w:rsidR="002C63D7" w:rsidRPr="00142241" w:rsidRDefault="002C63D7" w:rsidP="006F4880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4224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</w:t>
            </w:r>
          </w:p>
        </w:tc>
        <w:tc>
          <w:tcPr>
            <w:tcW w:w="2306" w:type="dxa"/>
          </w:tcPr>
          <w:p w:rsidR="002C63D7" w:rsidRPr="00142241" w:rsidRDefault="002C63D7" w:rsidP="006F4880">
            <w:pPr>
              <w:spacing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4224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Кучуковская СОШ</w:t>
            </w:r>
          </w:p>
        </w:tc>
        <w:tc>
          <w:tcPr>
            <w:tcW w:w="992" w:type="dxa"/>
          </w:tcPr>
          <w:p w:rsidR="002C63D7" w:rsidRPr="00142241" w:rsidRDefault="002C63D7" w:rsidP="006F4880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4224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15</w:t>
            </w:r>
          </w:p>
        </w:tc>
        <w:tc>
          <w:tcPr>
            <w:tcW w:w="850" w:type="dxa"/>
          </w:tcPr>
          <w:p w:rsidR="002C63D7" w:rsidRPr="00142241" w:rsidRDefault="002C63D7" w:rsidP="006F4880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4224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15</w:t>
            </w:r>
          </w:p>
        </w:tc>
        <w:tc>
          <w:tcPr>
            <w:tcW w:w="851" w:type="dxa"/>
          </w:tcPr>
          <w:p w:rsidR="002C63D7" w:rsidRPr="00142241" w:rsidRDefault="002C63D7" w:rsidP="006F4880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4224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15</w:t>
            </w:r>
          </w:p>
        </w:tc>
        <w:tc>
          <w:tcPr>
            <w:tcW w:w="709" w:type="dxa"/>
          </w:tcPr>
          <w:p w:rsidR="002C63D7" w:rsidRPr="00142241" w:rsidRDefault="002C63D7" w:rsidP="006F4880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4224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708" w:type="dxa"/>
          </w:tcPr>
          <w:p w:rsidR="002C63D7" w:rsidRPr="00142241" w:rsidRDefault="002C63D7" w:rsidP="006F4880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4224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</w:t>
            </w:r>
          </w:p>
        </w:tc>
        <w:tc>
          <w:tcPr>
            <w:tcW w:w="709" w:type="dxa"/>
          </w:tcPr>
          <w:p w:rsidR="002C63D7" w:rsidRPr="00142241" w:rsidRDefault="002C63D7" w:rsidP="006F4880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4224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567" w:type="dxa"/>
          </w:tcPr>
          <w:p w:rsidR="002C63D7" w:rsidRPr="00142241" w:rsidRDefault="002C63D7" w:rsidP="006F4880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09" w:type="dxa"/>
          </w:tcPr>
          <w:p w:rsidR="002C63D7" w:rsidRPr="00142241" w:rsidRDefault="002C63D7" w:rsidP="006F4880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4224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86,6</w:t>
            </w:r>
          </w:p>
        </w:tc>
        <w:tc>
          <w:tcPr>
            <w:tcW w:w="850" w:type="dxa"/>
          </w:tcPr>
          <w:p w:rsidR="002C63D7" w:rsidRPr="00142241" w:rsidRDefault="002C63D7" w:rsidP="006F4880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4224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100</w:t>
            </w:r>
          </w:p>
        </w:tc>
        <w:tc>
          <w:tcPr>
            <w:tcW w:w="567" w:type="dxa"/>
          </w:tcPr>
          <w:p w:rsidR="002C63D7" w:rsidRPr="00142241" w:rsidRDefault="002C63D7" w:rsidP="006F4880">
            <w:pPr>
              <w:spacing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4224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4,2</w:t>
            </w:r>
          </w:p>
        </w:tc>
      </w:tr>
      <w:tr w:rsidR="002C63D7" w:rsidRPr="00142241">
        <w:tc>
          <w:tcPr>
            <w:tcW w:w="496" w:type="dxa"/>
          </w:tcPr>
          <w:p w:rsidR="002C63D7" w:rsidRPr="00142241" w:rsidRDefault="002C63D7" w:rsidP="006F4880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4224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</w:t>
            </w:r>
          </w:p>
        </w:tc>
        <w:tc>
          <w:tcPr>
            <w:tcW w:w="2306" w:type="dxa"/>
          </w:tcPr>
          <w:p w:rsidR="002C63D7" w:rsidRPr="00142241" w:rsidRDefault="002C63D7" w:rsidP="006F4880">
            <w:pPr>
              <w:spacing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4224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Кичкетанская СОШ</w:t>
            </w:r>
          </w:p>
        </w:tc>
        <w:tc>
          <w:tcPr>
            <w:tcW w:w="992" w:type="dxa"/>
          </w:tcPr>
          <w:p w:rsidR="002C63D7" w:rsidRPr="00142241" w:rsidRDefault="002C63D7" w:rsidP="006F4880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4224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11</w:t>
            </w:r>
          </w:p>
        </w:tc>
        <w:tc>
          <w:tcPr>
            <w:tcW w:w="850" w:type="dxa"/>
          </w:tcPr>
          <w:p w:rsidR="002C63D7" w:rsidRPr="00142241" w:rsidRDefault="002C63D7" w:rsidP="006F4880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4224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11</w:t>
            </w:r>
          </w:p>
        </w:tc>
        <w:tc>
          <w:tcPr>
            <w:tcW w:w="851" w:type="dxa"/>
          </w:tcPr>
          <w:p w:rsidR="002C63D7" w:rsidRPr="00142241" w:rsidRDefault="002C63D7" w:rsidP="006F4880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4224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11</w:t>
            </w:r>
          </w:p>
        </w:tc>
        <w:tc>
          <w:tcPr>
            <w:tcW w:w="709" w:type="dxa"/>
          </w:tcPr>
          <w:p w:rsidR="002C63D7" w:rsidRPr="00142241" w:rsidRDefault="002C63D7" w:rsidP="006F4880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4224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</w:t>
            </w:r>
          </w:p>
        </w:tc>
        <w:tc>
          <w:tcPr>
            <w:tcW w:w="708" w:type="dxa"/>
          </w:tcPr>
          <w:p w:rsidR="002C63D7" w:rsidRPr="00142241" w:rsidRDefault="002C63D7" w:rsidP="006F4880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4224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709" w:type="dxa"/>
          </w:tcPr>
          <w:p w:rsidR="002C63D7" w:rsidRPr="00142241" w:rsidRDefault="002C63D7" w:rsidP="006F4880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67" w:type="dxa"/>
          </w:tcPr>
          <w:p w:rsidR="002C63D7" w:rsidRPr="00142241" w:rsidRDefault="002C63D7" w:rsidP="006F4880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09" w:type="dxa"/>
          </w:tcPr>
          <w:p w:rsidR="002C63D7" w:rsidRPr="00142241" w:rsidRDefault="002C63D7" w:rsidP="006F4880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4224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100</w:t>
            </w:r>
          </w:p>
        </w:tc>
        <w:tc>
          <w:tcPr>
            <w:tcW w:w="850" w:type="dxa"/>
          </w:tcPr>
          <w:p w:rsidR="002C63D7" w:rsidRPr="00142241" w:rsidRDefault="002C63D7" w:rsidP="006F4880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4224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100</w:t>
            </w:r>
          </w:p>
        </w:tc>
        <w:tc>
          <w:tcPr>
            <w:tcW w:w="567" w:type="dxa"/>
          </w:tcPr>
          <w:p w:rsidR="002C63D7" w:rsidRPr="00142241" w:rsidRDefault="002C63D7" w:rsidP="006F4880">
            <w:pPr>
              <w:spacing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4224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4,6</w:t>
            </w:r>
          </w:p>
        </w:tc>
      </w:tr>
      <w:tr w:rsidR="002C63D7" w:rsidRPr="00142241">
        <w:tc>
          <w:tcPr>
            <w:tcW w:w="496" w:type="dxa"/>
          </w:tcPr>
          <w:p w:rsidR="002C63D7" w:rsidRPr="00142241" w:rsidRDefault="002C63D7" w:rsidP="006F4880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4224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</w:t>
            </w:r>
          </w:p>
        </w:tc>
        <w:tc>
          <w:tcPr>
            <w:tcW w:w="2306" w:type="dxa"/>
          </w:tcPr>
          <w:p w:rsidR="002C63D7" w:rsidRPr="00142241" w:rsidRDefault="002C63D7" w:rsidP="006F4880">
            <w:pPr>
              <w:spacing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4224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Исенбаевская СОШ</w:t>
            </w:r>
          </w:p>
        </w:tc>
        <w:tc>
          <w:tcPr>
            <w:tcW w:w="992" w:type="dxa"/>
          </w:tcPr>
          <w:p w:rsidR="002C63D7" w:rsidRPr="00142241" w:rsidRDefault="002C63D7" w:rsidP="006F4880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4224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</w:t>
            </w:r>
          </w:p>
        </w:tc>
        <w:tc>
          <w:tcPr>
            <w:tcW w:w="850" w:type="dxa"/>
          </w:tcPr>
          <w:p w:rsidR="002C63D7" w:rsidRPr="00142241" w:rsidRDefault="002C63D7" w:rsidP="006F4880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4224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</w:t>
            </w:r>
          </w:p>
        </w:tc>
        <w:tc>
          <w:tcPr>
            <w:tcW w:w="851" w:type="dxa"/>
          </w:tcPr>
          <w:p w:rsidR="002C63D7" w:rsidRPr="00142241" w:rsidRDefault="002C63D7" w:rsidP="006F4880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4224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</w:t>
            </w:r>
          </w:p>
        </w:tc>
        <w:tc>
          <w:tcPr>
            <w:tcW w:w="709" w:type="dxa"/>
          </w:tcPr>
          <w:p w:rsidR="002C63D7" w:rsidRPr="00142241" w:rsidRDefault="002C63D7" w:rsidP="006F4880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4224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708" w:type="dxa"/>
          </w:tcPr>
          <w:p w:rsidR="002C63D7" w:rsidRPr="00142241" w:rsidRDefault="002C63D7" w:rsidP="006F4880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4224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709" w:type="dxa"/>
          </w:tcPr>
          <w:p w:rsidR="002C63D7" w:rsidRPr="00142241" w:rsidRDefault="002C63D7" w:rsidP="006F4880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4224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567" w:type="dxa"/>
          </w:tcPr>
          <w:p w:rsidR="002C63D7" w:rsidRPr="00142241" w:rsidRDefault="002C63D7" w:rsidP="006F4880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09" w:type="dxa"/>
          </w:tcPr>
          <w:p w:rsidR="002C63D7" w:rsidRPr="00142241" w:rsidRDefault="002C63D7" w:rsidP="006F4880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4224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75</w:t>
            </w:r>
          </w:p>
        </w:tc>
        <w:tc>
          <w:tcPr>
            <w:tcW w:w="850" w:type="dxa"/>
          </w:tcPr>
          <w:p w:rsidR="002C63D7" w:rsidRPr="00142241" w:rsidRDefault="002C63D7" w:rsidP="006F4880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4224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100</w:t>
            </w:r>
          </w:p>
        </w:tc>
        <w:tc>
          <w:tcPr>
            <w:tcW w:w="567" w:type="dxa"/>
          </w:tcPr>
          <w:p w:rsidR="002C63D7" w:rsidRPr="00142241" w:rsidRDefault="002C63D7" w:rsidP="006F4880">
            <w:pPr>
              <w:spacing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4224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4,1</w:t>
            </w:r>
          </w:p>
        </w:tc>
      </w:tr>
      <w:tr w:rsidR="002C63D7" w:rsidRPr="00142241">
        <w:tc>
          <w:tcPr>
            <w:tcW w:w="496" w:type="dxa"/>
          </w:tcPr>
          <w:p w:rsidR="002C63D7" w:rsidRPr="00142241" w:rsidRDefault="002C63D7" w:rsidP="006F4880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4224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11</w:t>
            </w:r>
          </w:p>
        </w:tc>
        <w:tc>
          <w:tcPr>
            <w:tcW w:w="2306" w:type="dxa"/>
          </w:tcPr>
          <w:p w:rsidR="002C63D7" w:rsidRPr="00142241" w:rsidRDefault="002C63D7" w:rsidP="006F4880">
            <w:pPr>
              <w:spacing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4224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Кр.борская СОШ</w:t>
            </w:r>
          </w:p>
        </w:tc>
        <w:tc>
          <w:tcPr>
            <w:tcW w:w="992" w:type="dxa"/>
          </w:tcPr>
          <w:p w:rsidR="002C63D7" w:rsidRPr="00142241" w:rsidRDefault="002C63D7" w:rsidP="006F4880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4224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16</w:t>
            </w:r>
          </w:p>
        </w:tc>
        <w:tc>
          <w:tcPr>
            <w:tcW w:w="850" w:type="dxa"/>
          </w:tcPr>
          <w:p w:rsidR="002C63D7" w:rsidRPr="00142241" w:rsidRDefault="002C63D7" w:rsidP="006F4880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4224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16</w:t>
            </w:r>
          </w:p>
        </w:tc>
        <w:tc>
          <w:tcPr>
            <w:tcW w:w="851" w:type="dxa"/>
          </w:tcPr>
          <w:p w:rsidR="002C63D7" w:rsidRPr="00142241" w:rsidRDefault="002C63D7" w:rsidP="006F4880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4224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16</w:t>
            </w:r>
          </w:p>
        </w:tc>
        <w:tc>
          <w:tcPr>
            <w:tcW w:w="709" w:type="dxa"/>
          </w:tcPr>
          <w:p w:rsidR="002C63D7" w:rsidRPr="00142241" w:rsidRDefault="002C63D7" w:rsidP="006F4880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4224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12</w:t>
            </w:r>
          </w:p>
        </w:tc>
        <w:tc>
          <w:tcPr>
            <w:tcW w:w="708" w:type="dxa"/>
          </w:tcPr>
          <w:p w:rsidR="002C63D7" w:rsidRPr="00142241" w:rsidRDefault="002C63D7" w:rsidP="006F4880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4224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709" w:type="dxa"/>
          </w:tcPr>
          <w:p w:rsidR="002C63D7" w:rsidRPr="00142241" w:rsidRDefault="002C63D7" w:rsidP="006F4880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4224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567" w:type="dxa"/>
          </w:tcPr>
          <w:p w:rsidR="002C63D7" w:rsidRPr="00142241" w:rsidRDefault="002C63D7" w:rsidP="006F4880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09" w:type="dxa"/>
          </w:tcPr>
          <w:p w:rsidR="002C63D7" w:rsidRPr="00142241" w:rsidRDefault="002C63D7" w:rsidP="006F4880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4224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93,7</w:t>
            </w:r>
          </w:p>
        </w:tc>
        <w:tc>
          <w:tcPr>
            <w:tcW w:w="850" w:type="dxa"/>
          </w:tcPr>
          <w:p w:rsidR="002C63D7" w:rsidRPr="00142241" w:rsidRDefault="002C63D7" w:rsidP="006F4880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4224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100</w:t>
            </w:r>
          </w:p>
        </w:tc>
        <w:tc>
          <w:tcPr>
            <w:tcW w:w="567" w:type="dxa"/>
          </w:tcPr>
          <w:p w:rsidR="002C63D7" w:rsidRPr="00142241" w:rsidRDefault="002C63D7" w:rsidP="006F4880">
            <w:pPr>
              <w:spacing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4224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4,7</w:t>
            </w:r>
          </w:p>
        </w:tc>
      </w:tr>
      <w:tr w:rsidR="002C63D7" w:rsidRPr="00142241">
        <w:tc>
          <w:tcPr>
            <w:tcW w:w="496" w:type="dxa"/>
          </w:tcPr>
          <w:p w:rsidR="002C63D7" w:rsidRPr="00142241" w:rsidRDefault="002C63D7" w:rsidP="006F4880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4224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12</w:t>
            </w:r>
          </w:p>
        </w:tc>
        <w:tc>
          <w:tcPr>
            <w:tcW w:w="2306" w:type="dxa"/>
          </w:tcPr>
          <w:p w:rsidR="002C63D7" w:rsidRPr="00142241" w:rsidRDefault="002C63D7" w:rsidP="006F4880">
            <w:pPr>
              <w:spacing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4224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Кулегашская СОШ</w:t>
            </w:r>
          </w:p>
        </w:tc>
        <w:tc>
          <w:tcPr>
            <w:tcW w:w="992" w:type="dxa"/>
          </w:tcPr>
          <w:p w:rsidR="002C63D7" w:rsidRPr="00142241" w:rsidRDefault="002C63D7" w:rsidP="006F4880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4224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850" w:type="dxa"/>
          </w:tcPr>
          <w:p w:rsidR="002C63D7" w:rsidRPr="00142241" w:rsidRDefault="002C63D7" w:rsidP="006F4880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4224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851" w:type="dxa"/>
          </w:tcPr>
          <w:p w:rsidR="002C63D7" w:rsidRPr="00142241" w:rsidRDefault="002C63D7" w:rsidP="006F4880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4224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709" w:type="dxa"/>
          </w:tcPr>
          <w:p w:rsidR="002C63D7" w:rsidRPr="00142241" w:rsidRDefault="002C63D7" w:rsidP="006F4880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08" w:type="dxa"/>
          </w:tcPr>
          <w:p w:rsidR="002C63D7" w:rsidRPr="00142241" w:rsidRDefault="002C63D7" w:rsidP="006F4880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09" w:type="dxa"/>
          </w:tcPr>
          <w:p w:rsidR="002C63D7" w:rsidRPr="00142241" w:rsidRDefault="002C63D7" w:rsidP="006F4880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67" w:type="dxa"/>
          </w:tcPr>
          <w:p w:rsidR="002C63D7" w:rsidRPr="00142241" w:rsidRDefault="002C63D7" w:rsidP="006F4880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09" w:type="dxa"/>
          </w:tcPr>
          <w:p w:rsidR="002C63D7" w:rsidRPr="00142241" w:rsidRDefault="002C63D7" w:rsidP="006F4880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50" w:type="dxa"/>
          </w:tcPr>
          <w:p w:rsidR="002C63D7" w:rsidRPr="00142241" w:rsidRDefault="002C63D7" w:rsidP="006F4880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67" w:type="dxa"/>
          </w:tcPr>
          <w:p w:rsidR="002C63D7" w:rsidRPr="00142241" w:rsidRDefault="002C63D7" w:rsidP="006F4880">
            <w:pPr>
              <w:spacing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2C63D7" w:rsidRPr="00142241">
        <w:tc>
          <w:tcPr>
            <w:tcW w:w="496" w:type="dxa"/>
          </w:tcPr>
          <w:p w:rsidR="002C63D7" w:rsidRPr="00142241" w:rsidRDefault="002C63D7" w:rsidP="006F4880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4224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13</w:t>
            </w:r>
          </w:p>
        </w:tc>
        <w:tc>
          <w:tcPr>
            <w:tcW w:w="2306" w:type="dxa"/>
          </w:tcPr>
          <w:p w:rsidR="002C63D7" w:rsidRPr="00142241" w:rsidRDefault="002C63D7" w:rsidP="006F4880">
            <w:pPr>
              <w:spacing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4224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Терсинская СОШ</w:t>
            </w:r>
          </w:p>
        </w:tc>
        <w:tc>
          <w:tcPr>
            <w:tcW w:w="992" w:type="dxa"/>
          </w:tcPr>
          <w:p w:rsidR="002C63D7" w:rsidRPr="00142241" w:rsidRDefault="002C63D7" w:rsidP="006F4880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4224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16</w:t>
            </w:r>
          </w:p>
        </w:tc>
        <w:tc>
          <w:tcPr>
            <w:tcW w:w="850" w:type="dxa"/>
          </w:tcPr>
          <w:p w:rsidR="002C63D7" w:rsidRPr="00142241" w:rsidRDefault="002C63D7" w:rsidP="006F4880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4224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13</w:t>
            </w:r>
          </w:p>
        </w:tc>
        <w:tc>
          <w:tcPr>
            <w:tcW w:w="851" w:type="dxa"/>
          </w:tcPr>
          <w:p w:rsidR="002C63D7" w:rsidRPr="00142241" w:rsidRDefault="002C63D7" w:rsidP="006F4880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4224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13</w:t>
            </w:r>
          </w:p>
        </w:tc>
        <w:tc>
          <w:tcPr>
            <w:tcW w:w="709" w:type="dxa"/>
          </w:tcPr>
          <w:p w:rsidR="002C63D7" w:rsidRPr="00142241" w:rsidRDefault="002C63D7" w:rsidP="006F4880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4224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11</w:t>
            </w:r>
          </w:p>
        </w:tc>
        <w:tc>
          <w:tcPr>
            <w:tcW w:w="708" w:type="dxa"/>
          </w:tcPr>
          <w:p w:rsidR="002C63D7" w:rsidRPr="00142241" w:rsidRDefault="002C63D7" w:rsidP="006F4880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4224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709" w:type="dxa"/>
          </w:tcPr>
          <w:p w:rsidR="002C63D7" w:rsidRPr="00142241" w:rsidRDefault="002C63D7" w:rsidP="006F4880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67" w:type="dxa"/>
          </w:tcPr>
          <w:p w:rsidR="002C63D7" w:rsidRPr="00142241" w:rsidRDefault="002C63D7" w:rsidP="006F4880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09" w:type="dxa"/>
          </w:tcPr>
          <w:p w:rsidR="002C63D7" w:rsidRPr="00142241" w:rsidRDefault="002C63D7" w:rsidP="006F4880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4224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100</w:t>
            </w:r>
          </w:p>
        </w:tc>
        <w:tc>
          <w:tcPr>
            <w:tcW w:w="850" w:type="dxa"/>
          </w:tcPr>
          <w:p w:rsidR="002C63D7" w:rsidRPr="00142241" w:rsidRDefault="002C63D7" w:rsidP="006F4880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4224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100</w:t>
            </w:r>
          </w:p>
        </w:tc>
        <w:tc>
          <w:tcPr>
            <w:tcW w:w="567" w:type="dxa"/>
          </w:tcPr>
          <w:p w:rsidR="002C63D7" w:rsidRPr="00142241" w:rsidRDefault="002C63D7" w:rsidP="006F4880">
            <w:pPr>
              <w:spacing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4224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4,8</w:t>
            </w:r>
          </w:p>
        </w:tc>
      </w:tr>
      <w:tr w:rsidR="002C63D7" w:rsidRPr="00142241">
        <w:tc>
          <w:tcPr>
            <w:tcW w:w="496" w:type="dxa"/>
          </w:tcPr>
          <w:p w:rsidR="002C63D7" w:rsidRPr="00142241" w:rsidRDefault="002C63D7" w:rsidP="006F4880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4224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14</w:t>
            </w:r>
          </w:p>
        </w:tc>
        <w:tc>
          <w:tcPr>
            <w:tcW w:w="2306" w:type="dxa"/>
          </w:tcPr>
          <w:p w:rsidR="002C63D7" w:rsidRPr="00142241" w:rsidRDefault="002C63D7" w:rsidP="006F4880">
            <w:pPr>
              <w:spacing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4224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Салаушская СОШ</w:t>
            </w:r>
          </w:p>
        </w:tc>
        <w:tc>
          <w:tcPr>
            <w:tcW w:w="992" w:type="dxa"/>
          </w:tcPr>
          <w:p w:rsidR="002C63D7" w:rsidRPr="00142241" w:rsidRDefault="002C63D7" w:rsidP="006F4880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4224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</w:t>
            </w:r>
          </w:p>
        </w:tc>
        <w:tc>
          <w:tcPr>
            <w:tcW w:w="850" w:type="dxa"/>
          </w:tcPr>
          <w:p w:rsidR="002C63D7" w:rsidRPr="00142241" w:rsidRDefault="002C63D7" w:rsidP="006F4880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4224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</w:t>
            </w:r>
          </w:p>
        </w:tc>
        <w:tc>
          <w:tcPr>
            <w:tcW w:w="851" w:type="dxa"/>
          </w:tcPr>
          <w:p w:rsidR="002C63D7" w:rsidRPr="00142241" w:rsidRDefault="002C63D7" w:rsidP="006F4880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4224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</w:t>
            </w:r>
          </w:p>
        </w:tc>
        <w:tc>
          <w:tcPr>
            <w:tcW w:w="709" w:type="dxa"/>
          </w:tcPr>
          <w:p w:rsidR="002C63D7" w:rsidRPr="00142241" w:rsidRDefault="002C63D7" w:rsidP="006F4880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4224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708" w:type="dxa"/>
          </w:tcPr>
          <w:p w:rsidR="002C63D7" w:rsidRPr="00142241" w:rsidRDefault="002C63D7" w:rsidP="006F4880">
            <w:pPr>
              <w:spacing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4224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709" w:type="dxa"/>
          </w:tcPr>
          <w:p w:rsidR="002C63D7" w:rsidRPr="00142241" w:rsidRDefault="002C63D7" w:rsidP="006F4880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67" w:type="dxa"/>
          </w:tcPr>
          <w:p w:rsidR="002C63D7" w:rsidRPr="00142241" w:rsidRDefault="002C63D7" w:rsidP="006F4880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09" w:type="dxa"/>
          </w:tcPr>
          <w:p w:rsidR="002C63D7" w:rsidRPr="00142241" w:rsidRDefault="002C63D7" w:rsidP="006F4880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4224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100</w:t>
            </w:r>
          </w:p>
        </w:tc>
        <w:tc>
          <w:tcPr>
            <w:tcW w:w="850" w:type="dxa"/>
          </w:tcPr>
          <w:p w:rsidR="002C63D7" w:rsidRPr="00142241" w:rsidRDefault="002C63D7" w:rsidP="006F4880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4224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100</w:t>
            </w:r>
          </w:p>
        </w:tc>
        <w:tc>
          <w:tcPr>
            <w:tcW w:w="567" w:type="dxa"/>
          </w:tcPr>
          <w:p w:rsidR="002C63D7" w:rsidRPr="00142241" w:rsidRDefault="002C63D7" w:rsidP="006F4880">
            <w:pPr>
              <w:spacing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4224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4,7</w:t>
            </w:r>
          </w:p>
        </w:tc>
      </w:tr>
      <w:tr w:rsidR="002C63D7" w:rsidRPr="00142241">
        <w:tc>
          <w:tcPr>
            <w:tcW w:w="496" w:type="dxa"/>
          </w:tcPr>
          <w:p w:rsidR="002C63D7" w:rsidRPr="00142241" w:rsidRDefault="002C63D7" w:rsidP="006F4880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4224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15</w:t>
            </w:r>
          </w:p>
        </w:tc>
        <w:tc>
          <w:tcPr>
            <w:tcW w:w="2306" w:type="dxa"/>
          </w:tcPr>
          <w:p w:rsidR="002C63D7" w:rsidRPr="00142241" w:rsidRDefault="002C63D7" w:rsidP="006F4880">
            <w:pPr>
              <w:spacing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4224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Девятернинская СОШ</w:t>
            </w:r>
          </w:p>
        </w:tc>
        <w:tc>
          <w:tcPr>
            <w:tcW w:w="992" w:type="dxa"/>
          </w:tcPr>
          <w:p w:rsidR="002C63D7" w:rsidRPr="00142241" w:rsidRDefault="002C63D7" w:rsidP="006F4880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4224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</w:t>
            </w:r>
          </w:p>
        </w:tc>
        <w:tc>
          <w:tcPr>
            <w:tcW w:w="850" w:type="dxa"/>
          </w:tcPr>
          <w:p w:rsidR="002C63D7" w:rsidRPr="00142241" w:rsidRDefault="002C63D7" w:rsidP="006F4880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4224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</w:t>
            </w:r>
          </w:p>
        </w:tc>
        <w:tc>
          <w:tcPr>
            <w:tcW w:w="851" w:type="dxa"/>
          </w:tcPr>
          <w:p w:rsidR="002C63D7" w:rsidRPr="00142241" w:rsidRDefault="002C63D7" w:rsidP="006F4880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4224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</w:t>
            </w:r>
          </w:p>
        </w:tc>
        <w:tc>
          <w:tcPr>
            <w:tcW w:w="709" w:type="dxa"/>
          </w:tcPr>
          <w:p w:rsidR="002C63D7" w:rsidRPr="00142241" w:rsidRDefault="002C63D7" w:rsidP="006F4880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4224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</w:t>
            </w:r>
          </w:p>
        </w:tc>
        <w:tc>
          <w:tcPr>
            <w:tcW w:w="708" w:type="dxa"/>
          </w:tcPr>
          <w:p w:rsidR="002C63D7" w:rsidRPr="00142241" w:rsidRDefault="002C63D7" w:rsidP="006F4880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09" w:type="dxa"/>
          </w:tcPr>
          <w:p w:rsidR="002C63D7" w:rsidRPr="00142241" w:rsidRDefault="002C63D7" w:rsidP="006F4880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67" w:type="dxa"/>
          </w:tcPr>
          <w:p w:rsidR="002C63D7" w:rsidRPr="00142241" w:rsidRDefault="002C63D7" w:rsidP="006F4880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09" w:type="dxa"/>
          </w:tcPr>
          <w:p w:rsidR="002C63D7" w:rsidRPr="00142241" w:rsidRDefault="002C63D7" w:rsidP="006F4880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4224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100</w:t>
            </w:r>
          </w:p>
        </w:tc>
        <w:tc>
          <w:tcPr>
            <w:tcW w:w="850" w:type="dxa"/>
          </w:tcPr>
          <w:p w:rsidR="002C63D7" w:rsidRPr="00142241" w:rsidRDefault="002C63D7" w:rsidP="006F4880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4224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100</w:t>
            </w:r>
          </w:p>
        </w:tc>
        <w:tc>
          <w:tcPr>
            <w:tcW w:w="567" w:type="dxa"/>
          </w:tcPr>
          <w:p w:rsidR="002C63D7" w:rsidRPr="00142241" w:rsidRDefault="002C63D7" w:rsidP="006F4880">
            <w:pPr>
              <w:spacing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4224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</w:t>
            </w:r>
          </w:p>
        </w:tc>
      </w:tr>
      <w:tr w:rsidR="002C63D7" w:rsidRPr="00142241">
        <w:tc>
          <w:tcPr>
            <w:tcW w:w="496" w:type="dxa"/>
          </w:tcPr>
          <w:p w:rsidR="002C63D7" w:rsidRPr="00142241" w:rsidRDefault="002C63D7" w:rsidP="006F4880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4224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16</w:t>
            </w:r>
          </w:p>
        </w:tc>
        <w:tc>
          <w:tcPr>
            <w:tcW w:w="2306" w:type="dxa"/>
          </w:tcPr>
          <w:p w:rsidR="002C63D7" w:rsidRPr="00142241" w:rsidRDefault="002C63D7" w:rsidP="006F4880">
            <w:pPr>
              <w:spacing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4224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Кадыбашская СОШ</w:t>
            </w:r>
          </w:p>
        </w:tc>
        <w:tc>
          <w:tcPr>
            <w:tcW w:w="992" w:type="dxa"/>
          </w:tcPr>
          <w:p w:rsidR="002C63D7" w:rsidRPr="00142241" w:rsidRDefault="002C63D7" w:rsidP="006F4880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4224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</w:t>
            </w:r>
          </w:p>
        </w:tc>
        <w:tc>
          <w:tcPr>
            <w:tcW w:w="850" w:type="dxa"/>
          </w:tcPr>
          <w:p w:rsidR="002C63D7" w:rsidRPr="00142241" w:rsidRDefault="002C63D7" w:rsidP="006F4880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4224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</w:t>
            </w:r>
          </w:p>
        </w:tc>
        <w:tc>
          <w:tcPr>
            <w:tcW w:w="851" w:type="dxa"/>
          </w:tcPr>
          <w:p w:rsidR="002C63D7" w:rsidRPr="00142241" w:rsidRDefault="002C63D7" w:rsidP="006F4880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4224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</w:t>
            </w:r>
          </w:p>
        </w:tc>
        <w:tc>
          <w:tcPr>
            <w:tcW w:w="709" w:type="dxa"/>
          </w:tcPr>
          <w:p w:rsidR="002C63D7" w:rsidRPr="00142241" w:rsidRDefault="002C63D7" w:rsidP="006F4880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4224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708" w:type="dxa"/>
          </w:tcPr>
          <w:p w:rsidR="002C63D7" w:rsidRPr="00142241" w:rsidRDefault="002C63D7" w:rsidP="006F4880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4224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709" w:type="dxa"/>
          </w:tcPr>
          <w:p w:rsidR="002C63D7" w:rsidRPr="00142241" w:rsidRDefault="002C63D7" w:rsidP="006F4880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67" w:type="dxa"/>
          </w:tcPr>
          <w:p w:rsidR="002C63D7" w:rsidRPr="00142241" w:rsidRDefault="002C63D7" w:rsidP="006F4880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09" w:type="dxa"/>
          </w:tcPr>
          <w:p w:rsidR="002C63D7" w:rsidRPr="00142241" w:rsidRDefault="002C63D7" w:rsidP="006F4880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4224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100</w:t>
            </w:r>
          </w:p>
        </w:tc>
        <w:tc>
          <w:tcPr>
            <w:tcW w:w="850" w:type="dxa"/>
          </w:tcPr>
          <w:p w:rsidR="002C63D7" w:rsidRPr="00142241" w:rsidRDefault="002C63D7" w:rsidP="006F4880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4224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100</w:t>
            </w:r>
          </w:p>
        </w:tc>
        <w:tc>
          <w:tcPr>
            <w:tcW w:w="567" w:type="dxa"/>
          </w:tcPr>
          <w:p w:rsidR="002C63D7" w:rsidRPr="00142241" w:rsidRDefault="002C63D7" w:rsidP="006F4880">
            <w:pPr>
              <w:spacing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4224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4,6</w:t>
            </w:r>
          </w:p>
        </w:tc>
      </w:tr>
      <w:tr w:rsidR="002C63D7" w:rsidRPr="00142241">
        <w:tc>
          <w:tcPr>
            <w:tcW w:w="496" w:type="dxa"/>
          </w:tcPr>
          <w:p w:rsidR="002C63D7" w:rsidRPr="00142241" w:rsidRDefault="002C63D7" w:rsidP="006F4880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4224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17</w:t>
            </w:r>
          </w:p>
        </w:tc>
        <w:tc>
          <w:tcPr>
            <w:tcW w:w="2306" w:type="dxa"/>
          </w:tcPr>
          <w:p w:rsidR="002C63D7" w:rsidRPr="00142241" w:rsidRDefault="002C63D7" w:rsidP="006F4880">
            <w:pPr>
              <w:spacing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4224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Кадряковская СОШ</w:t>
            </w:r>
          </w:p>
        </w:tc>
        <w:tc>
          <w:tcPr>
            <w:tcW w:w="992" w:type="dxa"/>
          </w:tcPr>
          <w:p w:rsidR="002C63D7" w:rsidRPr="00142241" w:rsidRDefault="002C63D7" w:rsidP="006F4880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4224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850" w:type="dxa"/>
          </w:tcPr>
          <w:p w:rsidR="002C63D7" w:rsidRPr="00142241" w:rsidRDefault="002C63D7" w:rsidP="006F4880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4224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851" w:type="dxa"/>
          </w:tcPr>
          <w:p w:rsidR="002C63D7" w:rsidRPr="00142241" w:rsidRDefault="002C63D7" w:rsidP="006F4880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4224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709" w:type="dxa"/>
          </w:tcPr>
          <w:p w:rsidR="002C63D7" w:rsidRPr="00142241" w:rsidRDefault="002C63D7" w:rsidP="006F4880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4224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708" w:type="dxa"/>
          </w:tcPr>
          <w:p w:rsidR="002C63D7" w:rsidRPr="00142241" w:rsidRDefault="002C63D7" w:rsidP="006F4880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09" w:type="dxa"/>
          </w:tcPr>
          <w:p w:rsidR="002C63D7" w:rsidRPr="00142241" w:rsidRDefault="002C63D7" w:rsidP="006F4880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67" w:type="dxa"/>
          </w:tcPr>
          <w:p w:rsidR="002C63D7" w:rsidRPr="00142241" w:rsidRDefault="002C63D7" w:rsidP="006F4880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09" w:type="dxa"/>
          </w:tcPr>
          <w:p w:rsidR="002C63D7" w:rsidRPr="00142241" w:rsidRDefault="002C63D7" w:rsidP="006F4880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4224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100</w:t>
            </w:r>
          </w:p>
        </w:tc>
        <w:tc>
          <w:tcPr>
            <w:tcW w:w="850" w:type="dxa"/>
          </w:tcPr>
          <w:p w:rsidR="002C63D7" w:rsidRPr="00142241" w:rsidRDefault="002C63D7" w:rsidP="006F4880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4224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100</w:t>
            </w:r>
          </w:p>
        </w:tc>
        <w:tc>
          <w:tcPr>
            <w:tcW w:w="567" w:type="dxa"/>
          </w:tcPr>
          <w:p w:rsidR="002C63D7" w:rsidRPr="00142241" w:rsidRDefault="002C63D7" w:rsidP="006F4880">
            <w:pPr>
              <w:spacing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4224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</w:t>
            </w:r>
          </w:p>
        </w:tc>
      </w:tr>
      <w:tr w:rsidR="002C63D7" w:rsidRPr="00142241">
        <w:tc>
          <w:tcPr>
            <w:tcW w:w="496" w:type="dxa"/>
          </w:tcPr>
          <w:p w:rsidR="002C63D7" w:rsidRPr="00142241" w:rsidRDefault="002C63D7" w:rsidP="006F4880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4224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18</w:t>
            </w:r>
          </w:p>
        </w:tc>
        <w:tc>
          <w:tcPr>
            <w:tcW w:w="2306" w:type="dxa"/>
          </w:tcPr>
          <w:p w:rsidR="002C63D7" w:rsidRPr="00142241" w:rsidRDefault="002C63D7" w:rsidP="006F4880">
            <w:pPr>
              <w:spacing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4224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С.Омга лицей</w:t>
            </w:r>
          </w:p>
        </w:tc>
        <w:tc>
          <w:tcPr>
            <w:tcW w:w="992" w:type="dxa"/>
          </w:tcPr>
          <w:p w:rsidR="002C63D7" w:rsidRPr="00142241" w:rsidRDefault="002C63D7" w:rsidP="006F4880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4224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</w:t>
            </w:r>
          </w:p>
        </w:tc>
        <w:tc>
          <w:tcPr>
            <w:tcW w:w="850" w:type="dxa"/>
          </w:tcPr>
          <w:p w:rsidR="002C63D7" w:rsidRPr="00142241" w:rsidRDefault="002C63D7" w:rsidP="006F4880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4224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851" w:type="dxa"/>
          </w:tcPr>
          <w:p w:rsidR="002C63D7" w:rsidRPr="00142241" w:rsidRDefault="002C63D7" w:rsidP="006F4880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4224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709" w:type="dxa"/>
          </w:tcPr>
          <w:p w:rsidR="002C63D7" w:rsidRPr="00142241" w:rsidRDefault="002C63D7" w:rsidP="006F4880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4224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708" w:type="dxa"/>
          </w:tcPr>
          <w:p w:rsidR="002C63D7" w:rsidRPr="00142241" w:rsidRDefault="002C63D7" w:rsidP="006F4880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4224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709" w:type="dxa"/>
          </w:tcPr>
          <w:p w:rsidR="002C63D7" w:rsidRPr="00142241" w:rsidRDefault="002C63D7" w:rsidP="006F4880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67" w:type="dxa"/>
          </w:tcPr>
          <w:p w:rsidR="002C63D7" w:rsidRPr="00142241" w:rsidRDefault="002C63D7" w:rsidP="006F4880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09" w:type="dxa"/>
          </w:tcPr>
          <w:p w:rsidR="002C63D7" w:rsidRPr="00142241" w:rsidRDefault="002C63D7" w:rsidP="006F4880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4224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100</w:t>
            </w:r>
          </w:p>
        </w:tc>
        <w:tc>
          <w:tcPr>
            <w:tcW w:w="850" w:type="dxa"/>
          </w:tcPr>
          <w:p w:rsidR="002C63D7" w:rsidRPr="00142241" w:rsidRDefault="002C63D7" w:rsidP="006F4880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4224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100</w:t>
            </w:r>
          </w:p>
        </w:tc>
        <w:tc>
          <w:tcPr>
            <w:tcW w:w="567" w:type="dxa"/>
          </w:tcPr>
          <w:p w:rsidR="002C63D7" w:rsidRPr="00142241" w:rsidRDefault="002C63D7" w:rsidP="006F4880">
            <w:pPr>
              <w:spacing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4224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4,8</w:t>
            </w:r>
          </w:p>
        </w:tc>
      </w:tr>
      <w:tr w:rsidR="002C63D7" w:rsidRPr="00142241">
        <w:tc>
          <w:tcPr>
            <w:tcW w:w="496" w:type="dxa"/>
          </w:tcPr>
          <w:p w:rsidR="002C63D7" w:rsidRPr="00142241" w:rsidRDefault="002C63D7" w:rsidP="006F4880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4224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19</w:t>
            </w:r>
          </w:p>
        </w:tc>
        <w:tc>
          <w:tcPr>
            <w:tcW w:w="2306" w:type="dxa"/>
          </w:tcPr>
          <w:p w:rsidR="002C63D7" w:rsidRPr="00142241" w:rsidRDefault="002C63D7" w:rsidP="006F4880">
            <w:pPr>
              <w:spacing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4224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Табарлинская СОШ</w:t>
            </w:r>
          </w:p>
        </w:tc>
        <w:tc>
          <w:tcPr>
            <w:tcW w:w="992" w:type="dxa"/>
          </w:tcPr>
          <w:p w:rsidR="002C63D7" w:rsidRPr="00142241" w:rsidRDefault="002C63D7" w:rsidP="006F4880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4224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</w:t>
            </w:r>
          </w:p>
        </w:tc>
        <w:tc>
          <w:tcPr>
            <w:tcW w:w="850" w:type="dxa"/>
          </w:tcPr>
          <w:p w:rsidR="002C63D7" w:rsidRPr="00142241" w:rsidRDefault="002C63D7" w:rsidP="006F4880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4224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</w:t>
            </w:r>
          </w:p>
        </w:tc>
        <w:tc>
          <w:tcPr>
            <w:tcW w:w="851" w:type="dxa"/>
          </w:tcPr>
          <w:p w:rsidR="002C63D7" w:rsidRPr="00142241" w:rsidRDefault="002C63D7" w:rsidP="006F4880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4224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</w:t>
            </w:r>
          </w:p>
        </w:tc>
        <w:tc>
          <w:tcPr>
            <w:tcW w:w="709" w:type="dxa"/>
          </w:tcPr>
          <w:p w:rsidR="002C63D7" w:rsidRPr="00142241" w:rsidRDefault="002C63D7" w:rsidP="006F4880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4224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708" w:type="dxa"/>
          </w:tcPr>
          <w:p w:rsidR="002C63D7" w:rsidRPr="00142241" w:rsidRDefault="002C63D7" w:rsidP="006F4880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4224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709" w:type="dxa"/>
          </w:tcPr>
          <w:p w:rsidR="002C63D7" w:rsidRPr="00142241" w:rsidRDefault="002C63D7" w:rsidP="006F4880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4224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567" w:type="dxa"/>
          </w:tcPr>
          <w:p w:rsidR="002C63D7" w:rsidRPr="00142241" w:rsidRDefault="002C63D7" w:rsidP="006F4880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09" w:type="dxa"/>
          </w:tcPr>
          <w:p w:rsidR="002C63D7" w:rsidRPr="00142241" w:rsidRDefault="002C63D7" w:rsidP="006F4880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4224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85,7</w:t>
            </w:r>
          </w:p>
        </w:tc>
        <w:tc>
          <w:tcPr>
            <w:tcW w:w="850" w:type="dxa"/>
          </w:tcPr>
          <w:p w:rsidR="002C63D7" w:rsidRPr="00142241" w:rsidRDefault="002C63D7" w:rsidP="006F4880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4224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100</w:t>
            </w:r>
          </w:p>
        </w:tc>
        <w:tc>
          <w:tcPr>
            <w:tcW w:w="567" w:type="dxa"/>
          </w:tcPr>
          <w:p w:rsidR="002C63D7" w:rsidRPr="00142241" w:rsidRDefault="002C63D7" w:rsidP="006F4880">
            <w:pPr>
              <w:spacing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4224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</w:t>
            </w:r>
          </w:p>
        </w:tc>
      </w:tr>
      <w:tr w:rsidR="002C63D7" w:rsidRPr="00142241">
        <w:tc>
          <w:tcPr>
            <w:tcW w:w="496" w:type="dxa"/>
          </w:tcPr>
          <w:p w:rsidR="002C63D7" w:rsidRPr="00142241" w:rsidRDefault="002C63D7" w:rsidP="006F4880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4224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20</w:t>
            </w:r>
          </w:p>
        </w:tc>
        <w:tc>
          <w:tcPr>
            <w:tcW w:w="2306" w:type="dxa"/>
          </w:tcPr>
          <w:p w:rsidR="002C63D7" w:rsidRPr="00142241" w:rsidRDefault="002C63D7" w:rsidP="006F4880">
            <w:pPr>
              <w:spacing w:line="240" w:lineRule="auto"/>
              <w:ind w:right="252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4224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Крынды НОШ</w:t>
            </w:r>
          </w:p>
        </w:tc>
        <w:tc>
          <w:tcPr>
            <w:tcW w:w="992" w:type="dxa"/>
          </w:tcPr>
          <w:p w:rsidR="002C63D7" w:rsidRPr="00142241" w:rsidRDefault="002C63D7" w:rsidP="006F4880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4224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850" w:type="dxa"/>
          </w:tcPr>
          <w:p w:rsidR="002C63D7" w:rsidRPr="00142241" w:rsidRDefault="002C63D7" w:rsidP="006F4880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4224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851" w:type="dxa"/>
          </w:tcPr>
          <w:p w:rsidR="002C63D7" w:rsidRPr="00142241" w:rsidRDefault="002C63D7" w:rsidP="006F4880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4224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709" w:type="dxa"/>
          </w:tcPr>
          <w:p w:rsidR="002C63D7" w:rsidRPr="00142241" w:rsidRDefault="002C63D7" w:rsidP="006F4880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4224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708" w:type="dxa"/>
          </w:tcPr>
          <w:p w:rsidR="002C63D7" w:rsidRPr="00142241" w:rsidRDefault="002C63D7" w:rsidP="006F4880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09" w:type="dxa"/>
          </w:tcPr>
          <w:p w:rsidR="002C63D7" w:rsidRPr="00142241" w:rsidRDefault="002C63D7" w:rsidP="006F4880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67" w:type="dxa"/>
          </w:tcPr>
          <w:p w:rsidR="002C63D7" w:rsidRPr="00142241" w:rsidRDefault="002C63D7" w:rsidP="006F4880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09" w:type="dxa"/>
          </w:tcPr>
          <w:p w:rsidR="002C63D7" w:rsidRPr="00142241" w:rsidRDefault="002C63D7" w:rsidP="006F4880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4224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100</w:t>
            </w:r>
          </w:p>
        </w:tc>
        <w:tc>
          <w:tcPr>
            <w:tcW w:w="850" w:type="dxa"/>
          </w:tcPr>
          <w:p w:rsidR="002C63D7" w:rsidRPr="00142241" w:rsidRDefault="002C63D7" w:rsidP="006F4880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4224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100</w:t>
            </w:r>
          </w:p>
        </w:tc>
        <w:tc>
          <w:tcPr>
            <w:tcW w:w="567" w:type="dxa"/>
          </w:tcPr>
          <w:p w:rsidR="002C63D7" w:rsidRPr="00142241" w:rsidRDefault="002C63D7" w:rsidP="006F4880">
            <w:pPr>
              <w:spacing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4224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</w:t>
            </w:r>
          </w:p>
        </w:tc>
      </w:tr>
      <w:tr w:rsidR="002C63D7" w:rsidRPr="00142241">
        <w:tc>
          <w:tcPr>
            <w:tcW w:w="496" w:type="dxa"/>
          </w:tcPr>
          <w:p w:rsidR="002C63D7" w:rsidRPr="00142241" w:rsidRDefault="002C63D7" w:rsidP="006F4880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4224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21</w:t>
            </w:r>
          </w:p>
        </w:tc>
        <w:tc>
          <w:tcPr>
            <w:tcW w:w="2306" w:type="dxa"/>
          </w:tcPr>
          <w:p w:rsidR="002C63D7" w:rsidRPr="00142241" w:rsidRDefault="002C63D7" w:rsidP="006F4880">
            <w:pPr>
              <w:spacing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4224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Утяганово НОШ</w:t>
            </w:r>
          </w:p>
        </w:tc>
        <w:tc>
          <w:tcPr>
            <w:tcW w:w="992" w:type="dxa"/>
          </w:tcPr>
          <w:p w:rsidR="002C63D7" w:rsidRPr="00142241" w:rsidRDefault="002C63D7" w:rsidP="006F4880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4224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</w:t>
            </w:r>
          </w:p>
        </w:tc>
        <w:tc>
          <w:tcPr>
            <w:tcW w:w="850" w:type="dxa"/>
          </w:tcPr>
          <w:p w:rsidR="002C63D7" w:rsidRPr="00142241" w:rsidRDefault="002C63D7" w:rsidP="006F4880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4224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</w:t>
            </w:r>
          </w:p>
        </w:tc>
        <w:tc>
          <w:tcPr>
            <w:tcW w:w="851" w:type="dxa"/>
          </w:tcPr>
          <w:p w:rsidR="002C63D7" w:rsidRPr="00142241" w:rsidRDefault="002C63D7" w:rsidP="006F4880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4224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</w:t>
            </w:r>
          </w:p>
        </w:tc>
        <w:tc>
          <w:tcPr>
            <w:tcW w:w="709" w:type="dxa"/>
          </w:tcPr>
          <w:p w:rsidR="002C63D7" w:rsidRPr="00142241" w:rsidRDefault="002C63D7" w:rsidP="006F4880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4224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708" w:type="dxa"/>
          </w:tcPr>
          <w:p w:rsidR="002C63D7" w:rsidRPr="00142241" w:rsidRDefault="002C63D7" w:rsidP="006F4880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4224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709" w:type="dxa"/>
          </w:tcPr>
          <w:p w:rsidR="002C63D7" w:rsidRPr="00142241" w:rsidRDefault="002C63D7" w:rsidP="006F4880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4224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567" w:type="dxa"/>
          </w:tcPr>
          <w:p w:rsidR="002C63D7" w:rsidRPr="00142241" w:rsidRDefault="002C63D7" w:rsidP="006F4880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09" w:type="dxa"/>
          </w:tcPr>
          <w:p w:rsidR="002C63D7" w:rsidRPr="00142241" w:rsidRDefault="002C63D7" w:rsidP="006F4880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4224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83,3</w:t>
            </w:r>
          </w:p>
        </w:tc>
        <w:tc>
          <w:tcPr>
            <w:tcW w:w="850" w:type="dxa"/>
          </w:tcPr>
          <w:p w:rsidR="002C63D7" w:rsidRPr="00142241" w:rsidRDefault="002C63D7" w:rsidP="006F4880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4224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100</w:t>
            </w:r>
          </w:p>
        </w:tc>
        <w:tc>
          <w:tcPr>
            <w:tcW w:w="567" w:type="dxa"/>
          </w:tcPr>
          <w:p w:rsidR="002C63D7" w:rsidRPr="00142241" w:rsidRDefault="002C63D7" w:rsidP="006F4880">
            <w:pPr>
              <w:spacing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4224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4,3</w:t>
            </w:r>
          </w:p>
        </w:tc>
      </w:tr>
      <w:tr w:rsidR="002C63D7" w:rsidRPr="00142241">
        <w:tc>
          <w:tcPr>
            <w:tcW w:w="496" w:type="dxa"/>
          </w:tcPr>
          <w:p w:rsidR="002C63D7" w:rsidRPr="00142241" w:rsidRDefault="002C63D7" w:rsidP="006F4880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4224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22</w:t>
            </w:r>
          </w:p>
        </w:tc>
        <w:tc>
          <w:tcPr>
            <w:tcW w:w="2306" w:type="dxa"/>
          </w:tcPr>
          <w:p w:rsidR="002C63D7" w:rsidRPr="00142241" w:rsidRDefault="002C63D7" w:rsidP="006F4880">
            <w:pPr>
              <w:spacing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4224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Янга –Аульская шк-сад</w:t>
            </w:r>
          </w:p>
        </w:tc>
        <w:tc>
          <w:tcPr>
            <w:tcW w:w="992" w:type="dxa"/>
          </w:tcPr>
          <w:p w:rsidR="002C63D7" w:rsidRPr="00142241" w:rsidRDefault="002C63D7" w:rsidP="006F4880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4224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850" w:type="dxa"/>
          </w:tcPr>
          <w:p w:rsidR="002C63D7" w:rsidRPr="00142241" w:rsidRDefault="002C63D7" w:rsidP="006F4880">
            <w:pPr>
              <w:spacing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4224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851" w:type="dxa"/>
          </w:tcPr>
          <w:p w:rsidR="002C63D7" w:rsidRPr="00142241" w:rsidRDefault="002C63D7" w:rsidP="006F4880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4224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709" w:type="dxa"/>
          </w:tcPr>
          <w:p w:rsidR="002C63D7" w:rsidRPr="00142241" w:rsidRDefault="002C63D7" w:rsidP="006F4880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4224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708" w:type="dxa"/>
          </w:tcPr>
          <w:p w:rsidR="002C63D7" w:rsidRPr="00142241" w:rsidRDefault="002C63D7" w:rsidP="006F4880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09" w:type="dxa"/>
          </w:tcPr>
          <w:p w:rsidR="002C63D7" w:rsidRPr="00142241" w:rsidRDefault="002C63D7" w:rsidP="006F4880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67" w:type="dxa"/>
          </w:tcPr>
          <w:p w:rsidR="002C63D7" w:rsidRPr="00142241" w:rsidRDefault="002C63D7" w:rsidP="006F4880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09" w:type="dxa"/>
          </w:tcPr>
          <w:p w:rsidR="002C63D7" w:rsidRPr="00142241" w:rsidRDefault="002C63D7" w:rsidP="006F4880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4224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100</w:t>
            </w:r>
          </w:p>
        </w:tc>
        <w:tc>
          <w:tcPr>
            <w:tcW w:w="850" w:type="dxa"/>
          </w:tcPr>
          <w:p w:rsidR="002C63D7" w:rsidRPr="00142241" w:rsidRDefault="002C63D7" w:rsidP="006F4880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4224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100</w:t>
            </w:r>
          </w:p>
        </w:tc>
        <w:tc>
          <w:tcPr>
            <w:tcW w:w="567" w:type="dxa"/>
          </w:tcPr>
          <w:p w:rsidR="002C63D7" w:rsidRPr="00142241" w:rsidRDefault="002C63D7" w:rsidP="006F4880">
            <w:pPr>
              <w:spacing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4224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</w:t>
            </w:r>
          </w:p>
        </w:tc>
      </w:tr>
      <w:tr w:rsidR="002C63D7" w:rsidRPr="00142241">
        <w:tc>
          <w:tcPr>
            <w:tcW w:w="496" w:type="dxa"/>
          </w:tcPr>
          <w:p w:rsidR="002C63D7" w:rsidRPr="00142241" w:rsidRDefault="002C63D7" w:rsidP="006F4880">
            <w:pPr>
              <w:spacing w:line="240" w:lineRule="auto"/>
              <w:jc w:val="center"/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142241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>23</w:t>
            </w:r>
          </w:p>
        </w:tc>
        <w:tc>
          <w:tcPr>
            <w:tcW w:w="2306" w:type="dxa"/>
          </w:tcPr>
          <w:p w:rsidR="002C63D7" w:rsidRPr="00142241" w:rsidRDefault="002C63D7" w:rsidP="006F4880">
            <w:pPr>
              <w:spacing w:line="240" w:lineRule="auto"/>
              <w:ind w:right="252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4224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Кудашевская шк-сад</w:t>
            </w:r>
          </w:p>
        </w:tc>
        <w:tc>
          <w:tcPr>
            <w:tcW w:w="992" w:type="dxa"/>
          </w:tcPr>
          <w:p w:rsidR="002C63D7" w:rsidRPr="00142241" w:rsidRDefault="002C63D7" w:rsidP="006F4880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4224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850" w:type="dxa"/>
          </w:tcPr>
          <w:p w:rsidR="002C63D7" w:rsidRPr="00142241" w:rsidRDefault="002C63D7" w:rsidP="006F4880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4224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851" w:type="dxa"/>
          </w:tcPr>
          <w:p w:rsidR="002C63D7" w:rsidRPr="00142241" w:rsidRDefault="002C63D7" w:rsidP="006F4880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4224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709" w:type="dxa"/>
          </w:tcPr>
          <w:p w:rsidR="002C63D7" w:rsidRPr="00142241" w:rsidRDefault="002C63D7" w:rsidP="006F4880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4224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708" w:type="dxa"/>
          </w:tcPr>
          <w:p w:rsidR="002C63D7" w:rsidRPr="00142241" w:rsidRDefault="002C63D7" w:rsidP="006F4880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4224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709" w:type="dxa"/>
          </w:tcPr>
          <w:p w:rsidR="002C63D7" w:rsidRPr="00142241" w:rsidRDefault="002C63D7" w:rsidP="006F4880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67" w:type="dxa"/>
          </w:tcPr>
          <w:p w:rsidR="002C63D7" w:rsidRPr="00142241" w:rsidRDefault="002C63D7" w:rsidP="006F4880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09" w:type="dxa"/>
          </w:tcPr>
          <w:p w:rsidR="002C63D7" w:rsidRPr="00142241" w:rsidRDefault="002C63D7" w:rsidP="006F4880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4224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100</w:t>
            </w:r>
          </w:p>
        </w:tc>
        <w:tc>
          <w:tcPr>
            <w:tcW w:w="850" w:type="dxa"/>
          </w:tcPr>
          <w:p w:rsidR="002C63D7" w:rsidRPr="00142241" w:rsidRDefault="002C63D7" w:rsidP="006F4880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4224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100</w:t>
            </w:r>
          </w:p>
        </w:tc>
        <w:tc>
          <w:tcPr>
            <w:tcW w:w="567" w:type="dxa"/>
          </w:tcPr>
          <w:p w:rsidR="002C63D7" w:rsidRPr="00142241" w:rsidRDefault="002C63D7" w:rsidP="006F4880">
            <w:pPr>
              <w:spacing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4224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4,5</w:t>
            </w:r>
          </w:p>
        </w:tc>
      </w:tr>
      <w:tr w:rsidR="002C63D7" w:rsidRPr="00142241">
        <w:tc>
          <w:tcPr>
            <w:tcW w:w="496" w:type="dxa"/>
          </w:tcPr>
          <w:p w:rsidR="002C63D7" w:rsidRPr="00142241" w:rsidRDefault="002C63D7" w:rsidP="006F4880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4224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24</w:t>
            </w:r>
          </w:p>
        </w:tc>
        <w:tc>
          <w:tcPr>
            <w:tcW w:w="2306" w:type="dxa"/>
          </w:tcPr>
          <w:p w:rsidR="002C63D7" w:rsidRPr="00142241" w:rsidRDefault="002C63D7" w:rsidP="006F4880">
            <w:pPr>
              <w:spacing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4224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Сосновская шк-сад</w:t>
            </w:r>
          </w:p>
        </w:tc>
        <w:tc>
          <w:tcPr>
            <w:tcW w:w="992" w:type="dxa"/>
          </w:tcPr>
          <w:p w:rsidR="002C63D7" w:rsidRPr="00142241" w:rsidRDefault="002C63D7" w:rsidP="006F4880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4224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850" w:type="dxa"/>
          </w:tcPr>
          <w:p w:rsidR="002C63D7" w:rsidRPr="00142241" w:rsidRDefault="002C63D7" w:rsidP="006F4880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4224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851" w:type="dxa"/>
          </w:tcPr>
          <w:p w:rsidR="002C63D7" w:rsidRPr="00142241" w:rsidRDefault="002C63D7" w:rsidP="006F4880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4224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709" w:type="dxa"/>
          </w:tcPr>
          <w:p w:rsidR="002C63D7" w:rsidRPr="00142241" w:rsidRDefault="002C63D7" w:rsidP="006F4880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4224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708" w:type="dxa"/>
          </w:tcPr>
          <w:p w:rsidR="002C63D7" w:rsidRPr="00142241" w:rsidRDefault="002C63D7" w:rsidP="006F4880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09" w:type="dxa"/>
          </w:tcPr>
          <w:p w:rsidR="002C63D7" w:rsidRPr="00142241" w:rsidRDefault="002C63D7" w:rsidP="006F4880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67" w:type="dxa"/>
          </w:tcPr>
          <w:p w:rsidR="002C63D7" w:rsidRPr="00142241" w:rsidRDefault="002C63D7" w:rsidP="006F4880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09" w:type="dxa"/>
          </w:tcPr>
          <w:p w:rsidR="002C63D7" w:rsidRPr="00142241" w:rsidRDefault="002C63D7" w:rsidP="006F4880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4224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100</w:t>
            </w:r>
          </w:p>
        </w:tc>
        <w:tc>
          <w:tcPr>
            <w:tcW w:w="850" w:type="dxa"/>
          </w:tcPr>
          <w:p w:rsidR="002C63D7" w:rsidRPr="00142241" w:rsidRDefault="002C63D7" w:rsidP="006F4880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4224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100</w:t>
            </w:r>
          </w:p>
        </w:tc>
        <w:tc>
          <w:tcPr>
            <w:tcW w:w="567" w:type="dxa"/>
          </w:tcPr>
          <w:p w:rsidR="002C63D7" w:rsidRPr="00142241" w:rsidRDefault="002C63D7" w:rsidP="006F4880">
            <w:pPr>
              <w:spacing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4224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</w:t>
            </w:r>
          </w:p>
        </w:tc>
      </w:tr>
      <w:tr w:rsidR="002C63D7" w:rsidRPr="00142241">
        <w:tc>
          <w:tcPr>
            <w:tcW w:w="496" w:type="dxa"/>
          </w:tcPr>
          <w:p w:rsidR="002C63D7" w:rsidRPr="00142241" w:rsidRDefault="002C63D7" w:rsidP="006F4880">
            <w:pPr>
              <w:spacing w:line="240" w:lineRule="auto"/>
              <w:jc w:val="center"/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142241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>25</w:t>
            </w:r>
          </w:p>
        </w:tc>
        <w:tc>
          <w:tcPr>
            <w:tcW w:w="2306" w:type="dxa"/>
          </w:tcPr>
          <w:p w:rsidR="002C63D7" w:rsidRPr="00142241" w:rsidRDefault="002C63D7" w:rsidP="006F4880">
            <w:pPr>
              <w:spacing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4224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Пелемешская шк-сад</w:t>
            </w:r>
          </w:p>
        </w:tc>
        <w:tc>
          <w:tcPr>
            <w:tcW w:w="992" w:type="dxa"/>
          </w:tcPr>
          <w:p w:rsidR="002C63D7" w:rsidRPr="00142241" w:rsidRDefault="002C63D7" w:rsidP="006F4880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4224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</w:t>
            </w:r>
          </w:p>
        </w:tc>
        <w:tc>
          <w:tcPr>
            <w:tcW w:w="850" w:type="dxa"/>
          </w:tcPr>
          <w:p w:rsidR="002C63D7" w:rsidRPr="00142241" w:rsidRDefault="002C63D7" w:rsidP="006F4880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4224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</w:t>
            </w:r>
          </w:p>
        </w:tc>
        <w:tc>
          <w:tcPr>
            <w:tcW w:w="851" w:type="dxa"/>
          </w:tcPr>
          <w:p w:rsidR="002C63D7" w:rsidRPr="00142241" w:rsidRDefault="002C63D7" w:rsidP="006F4880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4224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</w:t>
            </w:r>
          </w:p>
        </w:tc>
        <w:tc>
          <w:tcPr>
            <w:tcW w:w="709" w:type="dxa"/>
          </w:tcPr>
          <w:p w:rsidR="002C63D7" w:rsidRPr="00142241" w:rsidRDefault="002C63D7" w:rsidP="006F4880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4224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708" w:type="dxa"/>
          </w:tcPr>
          <w:p w:rsidR="002C63D7" w:rsidRPr="00142241" w:rsidRDefault="002C63D7" w:rsidP="006F4880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4224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709" w:type="dxa"/>
          </w:tcPr>
          <w:p w:rsidR="002C63D7" w:rsidRPr="00142241" w:rsidRDefault="002C63D7" w:rsidP="006F4880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4224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567" w:type="dxa"/>
          </w:tcPr>
          <w:p w:rsidR="002C63D7" w:rsidRPr="00142241" w:rsidRDefault="002C63D7" w:rsidP="006F4880">
            <w:pPr>
              <w:spacing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09" w:type="dxa"/>
          </w:tcPr>
          <w:p w:rsidR="002C63D7" w:rsidRPr="00142241" w:rsidRDefault="002C63D7" w:rsidP="006F4880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4224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88,8</w:t>
            </w:r>
          </w:p>
        </w:tc>
        <w:tc>
          <w:tcPr>
            <w:tcW w:w="850" w:type="dxa"/>
          </w:tcPr>
          <w:p w:rsidR="002C63D7" w:rsidRPr="00142241" w:rsidRDefault="002C63D7" w:rsidP="006F4880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4224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100</w:t>
            </w:r>
          </w:p>
        </w:tc>
        <w:tc>
          <w:tcPr>
            <w:tcW w:w="567" w:type="dxa"/>
          </w:tcPr>
          <w:p w:rsidR="002C63D7" w:rsidRPr="00142241" w:rsidRDefault="002C63D7" w:rsidP="006F4880">
            <w:pPr>
              <w:spacing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4224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4,2</w:t>
            </w:r>
          </w:p>
        </w:tc>
      </w:tr>
      <w:tr w:rsidR="002C63D7" w:rsidRPr="00142241">
        <w:tc>
          <w:tcPr>
            <w:tcW w:w="496" w:type="dxa"/>
          </w:tcPr>
          <w:p w:rsidR="002C63D7" w:rsidRPr="00142241" w:rsidRDefault="002C63D7" w:rsidP="006F4880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4224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26</w:t>
            </w:r>
          </w:p>
        </w:tc>
        <w:tc>
          <w:tcPr>
            <w:tcW w:w="2306" w:type="dxa"/>
          </w:tcPr>
          <w:p w:rsidR="002C63D7" w:rsidRPr="00142241" w:rsidRDefault="002C63D7" w:rsidP="006F4880">
            <w:pPr>
              <w:spacing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4224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Ст. Чекалдинская шк-сад </w:t>
            </w:r>
          </w:p>
        </w:tc>
        <w:tc>
          <w:tcPr>
            <w:tcW w:w="992" w:type="dxa"/>
          </w:tcPr>
          <w:p w:rsidR="002C63D7" w:rsidRPr="00142241" w:rsidRDefault="002C63D7" w:rsidP="006F4880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4224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850" w:type="dxa"/>
          </w:tcPr>
          <w:p w:rsidR="002C63D7" w:rsidRPr="00142241" w:rsidRDefault="002C63D7" w:rsidP="006F4880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4224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851" w:type="dxa"/>
          </w:tcPr>
          <w:p w:rsidR="002C63D7" w:rsidRPr="00142241" w:rsidRDefault="002C63D7" w:rsidP="006F4880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4224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709" w:type="dxa"/>
          </w:tcPr>
          <w:p w:rsidR="002C63D7" w:rsidRPr="00142241" w:rsidRDefault="002C63D7" w:rsidP="006F4880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4224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708" w:type="dxa"/>
          </w:tcPr>
          <w:p w:rsidR="002C63D7" w:rsidRPr="00142241" w:rsidRDefault="002C63D7" w:rsidP="006F4880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09" w:type="dxa"/>
          </w:tcPr>
          <w:p w:rsidR="002C63D7" w:rsidRPr="00142241" w:rsidRDefault="002C63D7" w:rsidP="006F4880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67" w:type="dxa"/>
          </w:tcPr>
          <w:p w:rsidR="002C63D7" w:rsidRPr="00142241" w:rsidRDefault="002C63D7" w:rsidP="006F4880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09" w:type="dxa"/>
          </w:tcPr>
          <w:p w:rsidR="002C63D7" w:rsidRPr="00142241" w:rsidRDefault="002C63D7" w:rsidP="006F4880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4224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100</w:t>
            </w:r>
          </w:p>
        </w:tc>
        <w:tc>
          <w:tcPr>
            <w:tcW w:w="850" w:type="dxa"/>
          </w:tcPr>
          <w:p w:rsidR="002C63D7" w:rsidRPr="00142241" w:rsidRDefault="002C63D7" w:rsidP="006F4880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4224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100</w:t>
            </w:r>
          </w:p>
        </w:tc>
        <w:tc>
          <w:tcPr>
            <w:tcW w:w="567" w:type="dxa"/>
          </w:tcPr>
          <w:p w:rsidR="002C63D7" w:rsidRPr="00142241" w:rsidRDefault="002C63D7" w:rsidP="006F4880">
            <w:pPr>
              <w:spacing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4224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</w:t>
            </w:r>
          </w:p>
        </w:tc>
      </w:tr>
      <w:tr w:rsidR="002C63D7" w:rsidRPr="00142241">
        <w:trPr>
          <w:trHeight w:val="720"/>
        </w:trPr>
        <w:tc>
          <w:tcPr>
            <w:tcW w:w="496" w:type="dxa"/>
          </w:tcPr>
          <w:p w:rsidR="002C63D7" w:rsidRPr="00142241" w:rsidRDefault="002C63D7" w:rsidP="006F4880">
            <w:pPr>
              <w:spacing w:line="240" w:lineRule="auto"/>
              <w:jc w:val="center"/>
              <w:rPr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306" w:type="dxa"/>
          </w:tcPr>
          <w:p w:rsidR="002C63D7" w:rsidRDefault="002C63D7" w:rsidP="006F4880">
            <w:pPr>
              <w:spacing w:line="240" w:lineRule="auto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142241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Всего</w:t>
            </w:r>
          </w:p>
          <w:p w:rsidR="002C63D7" w:rsidRPr="00142241" w:rsidRDefault="002C63D7" w:rsidP="006F4880">
            <w:pPr>
              <w:spacing w:line="240" w:lineRule="auto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РТ ср балл83,1 рай76,42</w:t>
            </w:r>
          </w:p>
        </w:tc>
        <w:tc>
          <w:tcPr>
            <w:tcW w:w="992" w:type="dxa"/>
          </w:tcPr>
          <w:p w:rsidR="002C63D7" w:rsidRPr="00142241" w:rsidRDefault="002C63D7" w:rsidP="006F4880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142241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359</w:t>
            </w:r>
          </w:p>
        </w:tc>
        <w:tc>
          <w:tcPr>
            <w:tcW w:w="850" w:type="dxa"/>
          </w:tcPr>
          <w:p w:rsidR="002C63D7" w:rsidRPr="00142241" w:rsidRDefault="002C63D7" w:rsidP="006F4880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142241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345</w:t>
            </w:r>
          </w:p>
          <w:p w:rsidR="002C63D7" w:rsidRPr="00142241" w:rsidRDefault="002C63D7" w:rsidP="006F4880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142241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96,1%</w:t>
            </w:r>
          </w:p>
        </w:tc>
        <w:tc>
          <w:tcPr>
            <w:tcW w:w="851" w:type="dxa"/>
          </w:tcPr>
          <w:p w:rsidR="002C63D7" w:rsidRPr="00142241" w:rsidRDefault="002C63D7" w:rsidP="006F4880">
            <w:pPr>
              <w:spacing w:line="240" w:lineRule="auto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142241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339</w:t>
            </w:r>
          </w:p>
        </w:tc>
        <w:tc>
          <w:tcPr>
            <w:tcW w:w="709" w:type="dxa"/>
          </w:tcPr>
          <w:p w:rsidR="002C63D7" w:rsidRPr="00142241" w:rsidRDefault="002C63D7" w:rsidP="006F4880">
            <w:pPr>
              <w:spacing w:line="240" w:lineRule="auto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142241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170</w:t>
            </w:r>
          </w:p>
        </w:tc>
        <w:tc>
          <w:tcPr>
            <w:tcW w:w="708" w:type="dxa"/>
          </w:tcPr>
          <w:p w:rsidR="002C63D7" w:rsidRPr="00142241" w:rsidRDefault="002C63D7" w:rsidP="006F4880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142241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136</w:t>
            </w:r>
          </w:p>
        </w:tc>
        <w:tc>
          <w:tcPr>
            <w:tcW w:w="709" w:type="dxa"/>
          </w:tcPr>
          <w:p w:rsidR="002C63D7" w:rsidRPr="00142241" w:rsidRDefault="002C63D7" w:rsidP="006F4880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142241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32</w:t>
            </w:r>
          </w:p>
        </w:tc>
        <w:tc>
          <w:tcPr>
            <w:tcW w:w="567" w:type="dxa"/>
          </w:tcPr>
          <w:p w:rsidR="002C63D7" w:rsidRPr="00142241" w:rsidRDefault="002C63D7" w:rsidP="006F4880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142241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1</w:t>
            </w:r>
          </w:p>
        </w:tc>
        <w:tc>
          <w:tcPr>
            <w:tcW w:w="709" w:type="dxa"/>
          </w:tcPr>
          <w:p w:rsidR="002C63D7" w:rsidRPr="00142241" w:rsidRDefault="002C63D7" w:rsidP="006F4880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142241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90,2</w:t>
            </w:r>
          </w:p>
        </w:tc>
        <w:tc>
          <w:tcPr>
            <w:tcW w:w="850" w:type="dxa"/>
          </w:tcPr>
          <w:p w:rsidR="002C63D7" w:rsidRPr="00142241" w:rsidRDefault="002C63D7" w:rsidP="006F4880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142241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99,7</w:t>
            </w:r>
          </w:p>
        </w:tc>
        <w:tc>
          <w:tcPr>
            <w:tcW w:w="567" w:type="dxa"/>
          </w:tcPr>
          <w:p w:rsidR="002C63D7" w:rsidRDefault="002C63D7" w:rsidP="006F4880">
            <w:pPr>
              <w:spacing w:line="240" w:lineRule="auto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142241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4,4</w:t>
            </w:r>
          </w:p>
          <w:p w:rsidR="002C63D7" w:rsidRPr="00142241" w:rsidRDefault="002C63D7" w:rsidP="006F4880">
            <w:pPr>
              <w:spacing w:line="240" w:lineRule="auto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РТ4,7</w:t>
            </w:r>
          </w:p>
        </w:tc>
      </w:tr>
    </w:tbl>
    <w:p w:rsidR="002C63D7" w:rsidRPr="006F4880" w:rsidRDefault="002C63D7" w:rsidP="006F488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6F4880">
        <w:rPr>
          <w:rFonts w:ascii="Times New Roman" w:hAnsi="Times New Roman" w:cs="Times New Roman"/>
          <w:sz w:val="24"/>
          <w:szCs w:val="24"/>
        </w:rPr>
        <w:t>Результаты мониторинговых исследований по татарскому языку в</w:t>
      </w:r>
      <w:r>
        <w:rPr>
          <w:rFonts w:ascii="Times New Roman" w:hAnsi="Times New Roman" w:cs="Times New Roman"/>
          <w:sz w:val="24"/>
          <w:szCs w:val="24"/>
        </w:rPr>
        <w:t xml:space="preserve"> татарских школах. Приложение №4</w:t>
      </w:r>
    </w:p>
    <w:tbl>
      <w:tblPr>
        <w:tblpPr w:leftFromText="180" w:rightFromText="180" w:vertAnchor="page" w:horzAnchor="margin" w:tblpXSpec="center" w:tblpY="2266"/>
        <w:tblW w:w="106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2660"/>
        <w:gridCol w:w="992"/>
        <w:gridCol w:w="851"/>
        <w:gridCol w:w="850"/>
        <w:gridCol w:w="709"/>
        <w:gridCol w:w="850"/>
        <w:gridCol w:w="851"/>
        <w:gridCol w:w="709"/>
        <w:gridCol w:w="850"/>
        <w:gridCol w:w="709"/>
        <w:gridCol w:w="570"/>
      </w:tblGrid>
      <w:tr w:rsidR="002C63D7" w:rsidRPr="001C31D2">
        <w:trPr>
          <w:trHeight w:val="1247"/>
        </w:trPr>
        <w:tc>
          <w:tcPr>
            <w:tcW w:w="2660" w:type="dxa"/>
          </w:tcPr>
          <w:p w:rsidR="002C63D7" w:rsidRPr="006F4880" w:rsidRDefault="002C63D7" w:rsidP="006F4880">
            <w:pPr>
              <w:spacing w:line="240" w:lineRule="auto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6F4880">
              <w:rPr>
                <w:rFonts w:ascii="Times New Roman" w:hAnsi="Times New Roman" w:cs="Times New Roman"/>
                <w:b/>
                <w:bCs/>
                <w:color w:val="000000"/>
              </w:rPr>
              <w:t>Наименование ОУ</w:t>
            </w:r>
          </w:p>
        </w:tc>
        <w:tc>
          <w:tcPr>
            <w:tcW w:w="992" w:type="dxa"/>
          </w:tcPr>
          <w:p w:rsidR="002C63D7" w:rsidRPr="006F4880" w:rsidRDefault="002C63D7" w:rsidP="006F4880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6F4880">
              <w:rPr>
                <w:rFonts w:ascii="Times New Roman" w:hAnsi="Times New Roman" w:cs="Times New Roman"/>
                <w:color w:val="000000"/>
              </w:rPr>
              <w:t>Всего учащихся 4 классов</w:t>
            </w:r>
          </w:p>
        </w:tc>
        <w:tc>
          <w:tcPr>
            <w:tcW w:w="851" w:type="dxa"/>
          </w:tcPr>
          <w:p w:rsidR="002C63D7" w:rsidRPr="006F4880" w:rsidRDefault="002C63D7" w:rsidP="006F4880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6F4880">
              <w:rPr>
                <w:rFonts w:ascii="Times New Roman" w:hAnsi="Times New Roman" w:cs="Times New Roman"/>
                <w:color w:val="000000"/>
              </w:rPr>
              <w:t>Участвовали</w:t>
            </w:r>
          </w:p>
        </w:tc>
        <w:tc>
          <w:tcPr>
            <w:tcW w:w="850" w:type="dxa"/>
          </w:tcPr>
          <w:p w:rsidR="002C63D7" w:rsidRPr="006F4880" w:rsidRDefault="002C63D7" w:rsidP="006F4880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6F4880">
              <w:rPr>
                <w:rFonts w:ascii="Times New Roman" w:hAnsi="Times New Roman" w:cs="Times New Roman"/>
                <w:color w:val="000000"/>
              </w:rPr>
              <w:t>Получили результаты</w:t>
            </w:r>
          </w:p>
        </w:tc>
        <w:tc>
          <w:tcPr>
            <w:tcW w:w="709" w:type="dxa"/>
          </w:tcPr>
          <w:p w:rsidR="002C63D7" w:rsidRPr="006F4880" w:rsidRDefault="002C63D7" w:rsidP="006F4880">
            <w:pPr>
              <w:spacing w:line="240" w:lineRule="auto"/>
              <w:rPr>
                <w:rFonts w:ascii="Times New Roman" w:hAnsi="Times New Roman" w:cs="Times New Roman"/>
                <w:color w:val="000000"/>
              </w:rPr>
            </w:pPr>
            <w:r w:rsidRPr="006F4880">
              <w:rPr>
                <w:rFonts w:ascii="Times New Roman" w:hAnsi="Times New Roman" w:cs="Times New Roman"/>
                <w:color w:val="000000"/>
              </w:rPr>
              <w:t>«5»</w:t>
            </w:r>
          </w:p>
        </w:tc>
        <w:tc>
          <w:tcPr>
            <w:tcW w:w="850" w:type="dxa"/>
          </w:tcPr>
          <w:p w:rsidR="002C63D7" w:rsidRPr="006F4880" w:rsidRDefault="002C63D7" w:rsidP="006F4880">
            <w:pPr>
              <w:spacing w:line="240" w:lineRule="auto"/>
              <w:rPr>
                <w:rFonts w:ascii="Times New Roman" w:hAnsi="Times New Roman" w:cs="Times New Roman"/>
                <w:color w:val="000000"/>
              </w:rPr>
            </w:pPr>
            <w:r w:rsidRPr="006F4880">
              <w:rPr>
                <w:rFonts w:ascii="Times New Roman" w:hAnsi="Times New Roman" w:cs="Times New Roman"/>
                <w:color w:val="000000"/>
              </w:rPr>
              <w:t>«4»</w:t>
            </w:r>
          </w:p>
        </w:tc>
        <w:tc>
          <w:tcPr>
            <w:tcW w:w="851" w:type="dxa"/>
          </w:tcPr>
          <w:p w:rsidR="002C63D7" w:rsidRPr="006F4880" w:rsidRDefault="002C63D7" w:rsidP="006F4880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6F4880">
              <w:rPr>
                <w:rFonts w:ascii="Times New Roman" w:hAnsi="Times New Roman" w:cs="Times New Roman"/>
                <w:color w:val="000000"/>
              </w:rPr>
              <w:t>«3»</w:t>
            </w:r>
          </w:p>
        </w:tc>
        <w:tc>
          <w:tcPr>
            <w:tcW w:w="709" w:type="dxa"/>
          </w:tcPr>
          <w:p w:rsidR="002C63D7" w:rsidRPr="006F4880" w:rsidRDefault="002C63D7" w:rsidP="006F4880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6F4880">
              <w:rPr>
                <w:rFonts w:ascii="Times New Roman" w:hAnsi="Times New Roman" w:cs="Times New Roman"/>
                <w:color w:val="000000"/>
              </w:rPr>
              <w:t>«2»</w:t>
            </w:r>
          </w:p>
        </w:tc>
        <w:tc>
          <w:tcPr>
            <w:tcW w:w="850" w:type="dxa"/>
          </w:tcPr>
          <w:p w:rsidR="002C63D7" w:rsidRPr="006F4880" w:rsidRDefault="002C63D7" w:rsidP="006F4880">
            <w:pPr>
              <w:spacing w:line="240" w:lineRule="auto"/>
              <w:rPr>
                <w:rFonts w:ascii="Times New Roman" w:hAnsi="Times New Roman" w:cs="Times New Roman"/>
                <w:color w:val="000000"/>
              </w:rPr>
            </w:pPr>
            <w:r w:rsidRPr="006F4880">
              <w:rPr>
                <w:rFonts w:ascii="Times New Roman" w:hAnsi="Times New Roman" w:cs="Times New Roman"/>
                <w:color w:val="000000"/>
              </w:rPr>
              <w:t>качество</w:t>
            </w:r>
          </w:p>
        </w:tc>
        <w:tc>
          <w:tcPr>
            <w:tcW w:w="709" w:type="dxa"/>
          </w:tcPr>
          <w:p w:rsidR="002C63D7" w:rsidRPr="006F4880" w:rsidRDefault="002C63D7" w:rsidP="006F4880">
            <w:pPr>
              <w:spacing w:line="240" w:lineRule="auto"/>
              <w:rPr>
                <w:rFonts w:ascii="Times New Roman" w:hAnsi="Times New Roman" w:cs="Times New Roman"/>
                <w:color w:val="000000"/>
              </w:rPr>
            </w:pPr>
            <w:r w:rsidRPr="006F4880">
              <w:rPr>
                <w:rFonts w:ascii="Times New Roman" w:hAnsi="Times New Roman" w:cs="Times New Roman"/>
                <w:color w:val="000000"/>
              </w:rPr>
              <w:t>успеваемость</w:t>
            </w:r>
          </w:p>
        </w:tc>
        <w:tc>
          <w:tcPr>
            <w:tcW w:w="570" w:type="dxa"/>
          </w:tcPr>
          <w:p w:rsidR="002C63D7" w:rsidRPr="006F4880" w:rsidRDefault="002C63D7" w:rsidP="006F4880">
            <w:pPr>
              <w:spacing w:line="240" w:lineRule="auto"/>
              <w:rPr>
                <w:rFonts w:ascii="Times New Roman" w:hAnsi="Times New Roman" w:cs="Times New Roman"/>
              </w:rPr>
            </w:pPr>
          </w:p>
        </w:tc>
      </w:tr>
      <w:tr w:rsidR="002C63D7" w:rsidRPr="001C31D2">
        <w:tc>
          <w:tcPr>
            <w:tcW w:w="2660" w:type="dxa"/>
          </w:tcPr>
          <w:p w:rsidR="002C63D7" w:rsidRPr="006F4880" w:rsidRDefault="002C63D7" w:rsidP="006F4880">
            <w:pPr>
              <w:spacing w:line="240" w:lineRule="auto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6F4880">
              <w:rPr>
                <w:rFonts w:ascii="Times New Roman" w:hAnsi="Times New Roman" w:cs="Times New Roman"/>
                <w:b/>
                <w:bCs/>
                <w:color w:val="000000"/>
              </w:rPr>
              <w:t>Иж.Бобья СОШ</w:t>
            </w:r>
          </w:p>
        </w:tc>
        <w:tc>
          <w:tcPr>
            <w:tcW w:w="992" w:type="dxa"/>
          </w:tcPr>
          <w:p w:rsidR="002C63D7" w:rsidRPr="006F4880" w:rsidRDefault="002C63D7" w:rsidP="006F4880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6F4880">
              <w:rPr>
                <w:rFonts w:ascii="Times New Roman" w:hAnsi="Times New Roman" w:cs="Times New Roman"/>
                <w:color w:val="000000"/>
              </w:rPr>
              <w:t>5</w:t>
            </w:r>
          </w:p>
        </w:tc>
        <w:tc>
          <w:tcPr>
            <w:tcW w:w="851" w:type="dxa"/>
          </w:tcPr>
          <w:p w:rsidR="002C63D7" w:rsidRPr="006F4880" w:rsidRDefault="002C63D7" w:rsidP="006F4880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6F4880">
              <w:rPr>
                <w:rFonts w:ascii="Times New Roman" w:hAnsi="Times New Roman" w:cs="Times New Roman"/>
                <w:color w:val="000000"/>
              </w:rPr>
              <w:t>5</w:t>
            </w:r>
          </w:p>
        </w:tc>
        <w:tc>
          <w:tcPr>
            <w:tcW w:w="850" w:type="dxa"/>
          </w:tcPr>
          <w:p w:rsidR="002C63D7" w:rsidRPr="006F4880" w:rsidRDefault="002C63D7" w:rsidP="006F4880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6F4880">
              <w:rPr>
                <w:rFonts w:ascii="Times New Roman" w:hAnsi="Times New Roman" w:cs="Times New Roman"/>
                <w:color w:val="000000"/>
              </w:rPr>
              <w:t>5</w:t>
            </w:r>
          </w:p>
        </w:tc>
        <w:tc>
          <w:tcPr>
            <w:tcW w:w="709" w:type="dxa"/>
          </w:tcPr>
          <w:p w:rsidR="002C63D7" w:rsidRPr="006F4880" w:rsidRDefault="002C63D7" w:rsidP="006F4880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6F4880">
              <w:rPr>
                <w:rFonts w:ascii="Times New Roman" w:hAnsi="Times New Roman" w:cs="Times New Roman"/>
                <w:color w:val="000000"/>
              </w:rPr>
              <w:t>3</w:t>
            </w:r>
          </w:p>
        </w:tc>
        <w:tc>
          <w:tcPr>
            <w:tcW w:w="850" w:type="dxa"/>
          </w:tcPr>
          <w:p w:rsidR="002C63D7" w:rsidRPr="006F4880" w:rsidRDefault="002C63D7" w:rsidP="006F4880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6F4880">
              <w:rPr>
                <w:rFonts w:ascii="Times New Roman" w:hAnsi="Times New Roman" w:cs="Times New Roman"/>
                <w:color w:val="000000"/>
              </w:rPr>
              <w:t>1</w:t>
            </w:r>
          </w:p>
        </w:tc>
        <w:tc>
          <w:tcPr>
            <w:tcW w:w="851" w:type="dxa"/>
          </w:tcPr>
          <w:p w:rsidR="002C63D7" w:rsidRPr="006F4880" w:rsidRDefault="002C63D7" w:rsidP="006F4880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6F4880">
              <w:rPr>
                <w:rFonts w:ascii="Times New Roman" w:hAnsi="Times New Roman" w:cs="Times New Roman"/>
                <w:color w:val="000000"/>
              </w:rPr>
              <w:t>1</w:t>
            </w:r>
          </w:p>
        </w:tc>
        <w:tc>
          <w:tcPr>
            <w:tcW w:w="709" w:type="dxa"/>
          </w:tcPr>
          <w:p w:rsidR="002C63D7" w:rsidRPr="006F4880" w:rsidRDefault="002C63D7" w:rsidP="006F4880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850" w:type="dxa"/>
          </w:tcPr>
          <w:p w:rsidR="002C63D7" w:rsidRPr="006F4880" w:rsidRDefault="002C63D7" w:rsidP="006F4880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6F4880">
              <w:rPr>
                <w:rFonts w:ascii="Times New Roman" w:hAnsi="Times New Roman" w:cs="Times New Roman"/>
                <w:color w:val="000000"/>
              </w:rPr>
              <w:t>80</w:t>
            </w:r>
          </w:p>
        </w:tc>
        <w:tc>
          <w:tcPr>
            <w:tcW w:w="709" w:type="dxa"/>
          </w:tcPr>
          <w:p w:rsidR="002C63D7" w:rsidRPr="006F4880" w:rsidRDefault="002C63D7" w:rsidP="006F4880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6F4880">
              <w:rPr>
                <w:rFonts w:ascii="Times New Roman" w:hAnsi="Times New Roman" w:cs="Times New Roman"/>
                <w:color w:val="000000"/>
              </w:rPr>
              <w:t>100</w:t>
            </w:r>
          </w:p>
        </w:tc>
        <w:tc>
          <w:tcPr>
            <w:tcW w:w="570" w:type="dxa"/>
          </w:tcPr>
          <w:p w:rsidR="002C63D7" w:rsidRPr="006F4880" w:rsidRDefault="002C63D7" w:rsidP="006F4880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6F4880">
              <w:rPr>
                <w:rFonts w:ascii="Times New Roman" w:hAnsi="Times New Roman" w:cs="Times New Roman"/>
              </w:rPr>
              <w:t>4,4</w:t>
            </w:r>
          </w:p>
        </w:tc>
      </w:tr>
      <w:tr w:rsidR="002C63D7" w:rsidRPr="001C31D2">
        <w:tc>
          <w:tcPr>
            <w:tcW w:w="2660" w:type="dxa"/>
          </w:tcPr>
          <w:p w:rsidR="002C63D7" w:rsidRPr="006F4880" w:rsidRDefault="002C63D7" w:rsidP="006F4880">
            <w:pPr>
              <w:spacing w:line="240" w:lineRule="auto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6F4880">
              <w:rPr>
                <w:rFonts w:ascii="Times New Roman" w:hAnsi="Times New Roman" w:cs="Times New Roman"/>
                <w:b/>
                <w:bCs/>
                <w:color w:val="000000"/>
              </w:rPr>
              <w:t>Кучуковская СОШ</w:t>
            </w:r>
          </w:p>
        </w:tc>
        <w:tc>
          <w:tcPr>
            <w:tcW w:w="992" w:type="dxa"/>
          </w:tcPr>
          <w:p w:rsidR="002C63D7" w:rsidRPr="006F4880" w:rsidRDefault="002C63D7" w:rsidP="006F4880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6F4880">
              <w:rPr>
                <w:rFonts w:ascii="Times New Roman" w:hAnsi="Times New Roman" w:cs="Times New Roman"/>
                <w:color w:val="000000"/>
              </w:rPr>
              <w:t>6</w:t>
            </w:r>
          </w:p>
        </w:tc>
        <w:tc>
          <w:tcPr>
            <w:tcW w:w="851" w:type="dxa"/>
          </w:tcPr>
          <w:p w:rsidR="002C63D7" w:rsidRPr="006F4880" w:rsidRDefault="002C63D7" w:rsidP="006F4880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6F4880">
              <w:rPr>
                <w:rFonts w:ascii="Times New Roman" w:hAnsi="Times New Roman" w:cs="Times New Roman"/>
                <w:color w:val="000000"/>
              </w:rPr>
              <w:t>6</w:t>
            </w:r>
          </w:p>
        </w:tc>
        <w:tc>
          <w:tcPr>
            <w:tcW w:w="850" w:type="dxa"/>
          </w:tcPr>
          <w:p w:rsidR="002C63D7" w:rsidRPr="006F4880" w:rsidRDefault="002C63D7" w:rsidP="006F4880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6F4880">
              <w:rPr>
                <w:rFonts w:ascii="Times New Roman" w:hAnsi="Times New Roman" w:cs="Times New Roman"/>
                <w:color w:val="000000"/>
              </w:rPr>
              <w:t>6</w:t>
            </w:r>
          </w:p>
        </w:tc>
        <w:tc>
          <w:tcPr>
            <w:tcW w:w="709" w:type="dxa"/>
          </w:tcPr>
          <w:p w:rsidR="002C63D7" w:rsidRPr="006F4880" w:rsidRDefault="002C63D7" w:rsidP="006F4880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6F4880">
              <w:rPr>
                <w:rFonts w:ascii="Times New Roman" w:hAnsi="Times New Roman" w:cs="Times New Roman"/>
                <w:color w:val="000000"/>
              </w:rPr>
              <w:t>5</w:t>
            </w:r>
          </w:p>
        </w:tc>
        <w:tc>
          <w:tcPr>
            <w:tcW w:w="850" w:type="dxa"/>
          </w:tcPr>
          <w:p w:rsidR="002C63D7" w:rsidRPr="006F4880" w:rsidRDefault="002C63D7" w:rsidP="006F4880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6F4880">
              <w:rPr>
                <w:rFonts w:ascii="Times New Roman" w:hAnsi="Times New Roman" w:cs="Times New Roman"/>
                <w:color w:val="000000"/>
              </w:rPr>
              <w:t>1</w:t>
            </w:r>
          </w:p>
        </w:tc>
        <w:tc>
          <w:tcPr>
            <w:tcW w:w="851" w:type="dxa"/>
          </w:tcPr>
          <w:p w:rsidR="002C63D7" w:rsidRPr="006F4880" w:rsidRDefault="002C63D7" w:rsidP="006F4880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709" w:type="dxa"/>
          </w:tcPr>
          <w:p w:rsidR="002C63D7" w:rsidRPr="006F4880" w:rsidRDefault="002C63D7" w:rsidP="006F4880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850" w:type="dxa"/>
          </w:tcPr>
          <w:p w:rsidR="002C63D7" w:rsidRPr="006F4880" w:rsidRDefault="002C63D7" w:rsidP="006F4880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6F4880">
              <w:rPr>
                <w:rFonts w:ascii="Times New Roman" w:hAnsi="Times New Roman" w:cs="Times New Roman"/>
                <w:color w:val="000000"/>
              </w:rPr>
              <w:t>100</w:t>
            </w:r>
          </w:p>
        </w:tc>
        <w:tc>
          <w:tcPr>
            <w:tcW w:w="709" w:type="dxa"/>
          </w:tcPr>
          <w:p w:rsidR="002C63D7" w:rsidRPr="006F4880" w:rsidRDefault="002C63D7" w:rsidP="006F4880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6F4880">
              <w:rPr>
                <w:rFonts w:ascii="Times New Roman" w:hAnsi="Times New Roman" w:cs="Times New Roman"/>
                <w:color w:val="000000"/>
              </w:rPr>
              <w:t>100</w:t>
            </w:r>
          </w:p>
        </w:tc>
        <w:tc>
          <w:tcPr>
            <w:tcW w:w="570" w:type="dxa"/>
          </w:tcPr>
          <w:p w:rsidR="002C63D7" w:rsidRPr="006F4880" w:rsidRDefault="002C63D7" w:rsidP="006F4880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6F4880">
              <w:rPr>
                <w:rFonts w:ascii="Times New Roman" w:hAnsi="Times New Roman" w:cs="Times New Roman"/>
              </w:rPr>
              <w:t>4,8</w:t>
            </w:r>
          </w:p>
        </w:tc>
      </w:tr>
      <w:tr w:rsidR="002C63D7" w:rsidRPr="001C31D2">
        <w:tc>
          <w:tcPr>
            <w:tcW w:w="2660" w:type="dxa"/>
          </w:tcPr>
          <w:p w:rsidR="002C63D7" w:rsidRPr="006F4880" w:rsidRDefault="002C63D7" w:rsidP="006F4880">
            <w:pPr>
              <w:spacing w:line="240" w:lineRule="auto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6F4880">
              <w:rPr>
                <w:rFonts w:ascii="Times New Roman" w:hAnsi="Times New Roman" w:cs="Times New Roman"/>
                <w:b/>
                <w:bCs/>
                <w:color w:val="000000"/>
              </w:rPr>
              <w:t>Кичкетанская СОШ</w:t>
            </w:r>
          </w:p>
        </w:tc>
        <w:tc>
          <w:tcPr>
            <w:tcW w:w="992" w:type="dxa"/>
          </w:tcPr>
          <w:p w:rsidR="002C63D7" w:rsidRPr="006F4880" w:rsidRDefault="002C63D7" w:rsidP="006F4880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6F4880">
              <w:rPr>
                <w:rFonts w:ascii="Times New Roman" w:hAnsi="Times New Roman" w:cs="Times New Roman"/>
                <w:color w:val="000000"/>
              </w:rPr>
              <w:t>6</w:t>
            </w:r>
          </w:p>
        </w:tc>
        <w:tc>
          <w:tcPr>
            <w:tcW w:w="851" w:type="dxa"/>
          </w:tcPr>
          <w:p w:rsidR="002C63D7" w:rsidRPr="006F4880" w:rsidRDefault="002C63D7" w:rsidP="006F4880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6F4880">
              <w:rPr>
                <w:rFonts w:ascii="Times New Roman" w:hAnsi="Times New Roman" w:cs="Times New Roman"/>
                <w:color w:val="000000"/>
              </w:rPr>
              <w:t>6</w:t>
            </w:r>
          </w:p>
        </w:tc>
        <w:tc>
          <w:tcPr>
            <w:tcW w:w="850" w:type="dxa"/>
          </w:tcPr>
          <w:p w:rsidR="002C63D7" w:rsidRPr="006F4880" w:rsidRDefault="002C63D7" w:rsidP="006F4880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6F4880">
              <w:rPr>
                <w:rFonts w:ascii="Times New Roman" w:hAnsi="Times New Roman" w:cs="Times New Roman"/>
                <w:color w:val="000000"/>
              </w:rPr>
              <w:t>6</w:t>
            </w:r>
          </w:p>
        </w:tc>
        <w:tc>
          <w:tcPr>
            <w:tcW w:w="709" w:type="dxa"/>
          </w:tcPr>
          <w:p w:rsidR="002C63D7" w:rsidRPr="006F4880" w:rsidRDefault="002C63D7" w:rsidP="006F4880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6F4880">
              <w:rPr>
                <w:rFonts w:ascii="Times New Roman" w:hAnsi="Times New Roman" w:cs="Times New Roman"/>
                <w:color w:val="000000"/>
              </w:rPr>
              <w:t>4</w:t>
            </w:r>
          </w:p>
        </w:tc>
        <w:tc>
          <w:tcPr>
            <w:tcW w:w="850" w:type="dxa"/>
          </w:tcPr>
          <w:p w:rsidR="002C63D7" w:rsidRPr="006F4880" w:rsidRDefault="002C63D7" w:rsidP="006F4880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6F4880">
              <w:rPr>
                <w:rFonts w:ascii="Times New Roman" w:hAnsi="Times New Roman" w:cs="Times New Roman"/>
                <w:color w:val="000000"/>
              </w:rPr>
              <w:t>2</w:t>
            </w:r>
          </w:p>
        </w:tc>
        <w:tc>
          <w:tcPr>
            <w:tcW w:w="851" w:type="dxa"/>
          </w:tcPr>
          <w:p w:rsidR="002C63D7" w:rsidRPr="006F4880" w:rsidRDefault="002C63D7" w:rsidP="006F4880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709" w:type="dxa"/>
          </w:tcPr>
          <w:p w:rsidR="002C63D7" w:rsidRPr="006F4880" w:rsidRDefault="002C63D7" w:rsidP="006F4880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850" w:type="dxa"/>
          </w:tcPr>
          <w:p w:rsidR="002C63D7" w:rsidRPr="006F4880" w:rsidRDefault="002C63D7" w:rsidP="006F4880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6F4880">
              <w:rPr>
                <w:rFonts w:ascii="Times New Roman" w:hAnsi="Times New Roman" w:cs="Times New Roman"/>
                <w:color w:val="000000"/>
              </w:rPr>
              <w:t>100</w:t>
            </w:r>
          </w:p>
        </w:tc>
        <w:tc>
          <w:tcPr>
            <w:tcW w:w="709" w:type="dxa"/>
          </w:tcPr>
          <w:p w:rsidR="002C63D7" w:rsidRPr="006F4880" w:rsidRDefault="002C63D7" w:rsidP="006F4880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6F4880">
              <w:rPr>
                <w:rFonts w:ascii="Times New Roman" w:hAnsi="Times New Roman" w:cs="Times New Roman"/>
                <w:color w:val="000000"/>
              </w:rPr>
              <w:t>100</w:t>
            </w:r>
          </w:p>
        </w:tc>
        <w:tc>
          <w:tcPr>
            <w:tcW w:w="570" w:type="dxa"/>
          </w:tcPr>
          <w:p w:rsidR="002C63D7" w:rsidRPr="006F4880" w:rsidRDefault="002C63D7" w:rsidP="006F4880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6F4880">
              <w:rPr>
                <w:rFonts w:ascii="Times New Roman" w:hAnsi="Times New Roman" w:cs="Times New Roman"/>
              </w:rPr>
              <w:t>4,6</w:t>
            </w:r>
          </w:p>
        </w:tc>
      </w:tr>
      <w:tr w:rsidR="002C63D7" w:rsidRPr="001C31D2">
        <w:tc>
          <w:tcPr>
            <w:tcW w:w="2660" w:type="dxa"/>
          </w:tcPr>
          <w:p w:rsidR="002C63D7" w:rsidRPr="006F4880" w:rsidRDefault="002C63D7" w:rsidP="006F4880">
            <w:pPr>
              <w:spacing w:line="240" w:lineRule="auto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6F4880">
              <w:rPr>
                <w:rFonts w:ascii="Times New Roman" w:hAnsi="Times New Roman" w:cs="Times New Roman"/>
                <w:b/>
                <w:bCs/>
                <w:color w:val="000000"/>
              </w:rPr>
              <w:t>Исенбаевская СОШ</w:t>
            </w:r>
          </w:p>
        </w:tc>
        <w:tc>
          <w:tcPr>
            <w:tcW w:w="992" w:type="dxa"/>
          </w:tcPr>
          <w:p w:rsidR="002C63D7" w:rsidRPr="006F4880" w:rsidRDefault="002C63D7" w:rsidP="006F4880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6F4880">
              <w:rPr>
                <w:rFonts w:ascii="Times New Roman" w:hAnsi="Times New Roman" w:cs="Times New Roman"/>
                <w:color w:val="000000"/>
              </w:rPr>
              <w:t>8</w:t>
            </w:r>
          </w:p>
        </w:tc>
        <w:tc>
          <w:tcPr>
            <w:tcW w:w="851" w:type="dxa"/>
          </w:tcPr>
          <w:p w:rsidR="002C63D7" w:rsidRPr="006F4880" w:rsidRDefault="002C63D7" w:rsidP="006F4880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6F4880">
              <w:rPr>
                <w:rFonts w:ascii="Times New Roman" w:hAnsi="Times New Roman" w:cs="Times New Roman"/>
                <w:color w:val="000000"/>
              </w:rPr>
              <w:t>7</w:t>
            </w:r>
          </w:p>
        </w:tc>
        <w:tc>
          <w:tcPr>
            <w:tcW w:w="850" w:type="dxa"/>
          </w:tcPr>
          <w:p w:rsidR="002C63D7" w:rsidRPr="006F4880" w:rsidRDefault="002C63D7" w:rsidP="006F4880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6F4880">
              <w:rPr>
                <w:rFonts w:ascii="Times New Roman" w:hAnsi="Times New Roman" w:cs="Times New Roman"/>
                <w:color w:val="000000"/>
              </w:rPr>
              <w:t>7</w:t>
            </w:r>
          </w:p>
        </w:tc>
        <w:tc>
          <w:tcPr>
            <w:tcW w:w="709" w:type="dxa"/>
          </w:tcPr>
          <w:p w:rsidR="002C63D7" w:rsidRPr="006F4880" w:rsidRDefault="002C63D7" w:rsidP="006F4880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6F4880">
              <w:rPr>
                <w:rFonts w:ascii="Times New Roman" w:hAnsi="Times New Roman" w:cs="Times New Roman"/>
                <w:color w:val="000000"/>
              </w:rPr>
              <w:t>5</w:t>
            </w:r>
          </w:p>
        </w:tc>
        <w:tc>
          <w:tcPr>
            <w:tcW w:w="850" w:type="dxa"/>
          </w:tcPr>
          <w:p w:rsidR="002C63D7" w:rsidRPr="006F4880" w:rsidRDefault="002C63D7" w:rsidP="006F4880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6F4880">
              <w:rPr>
                <w:rFonts w:ascii="Times New Roman" w:hAnsi="Times New Roman" w:cs="Times New Roman"/>
                <w:color w:val="000000"/>
              </w:rPr>
              <w:t>2</w:t>
            </w:r>
          </w:p>
        </w:tc>
        <w:tc>
          <w:tcPr>
            <w:tcW w:w="851" w:type="dxa"/>
          </w:tcPr>
          <w:p w:rsidR="002C63D7" w:rsidRPr="006F4880" w:rsidRDefault="002C63D7" w:rsidP="006F4880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709" w:type="dxa"/>
          </w:tcPr>
          <w:p w:rsidR="002C63D7" w:rsidRPr="006F4880" w:rsidRDefault="002C63D7" w:rsidP="006F4880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850" w:type="dxa"/>
          </w:tcPr>
          <w:p w:rsidR="002C63D7" w:rsidRPr="006F4880" w:rsidRDefault="002C63D7" w:rsidP="006F4880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6F4880">
              <w:rPr>
                <w:rFonts w:ascii="Times New Roman" w:hAnsi="Times New Roman" w:cs="Times New Roman"/>
                <w:color w:val="000000"/>
              </w:rPr>
              <w:t>100</w:t>
            </w:r>
          </w:p>
        </w:tc>
        <w:tc>
          <w:tcPr>
            <w:tcW w:w="709" w:type="dxa"/>
          </w:tcPr>
          <w:p w:rsidR="002C63D7" w:rsidRPr="006F4880" w:rsidRDefault="002C63D7" w:rsidP="006F4880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6F4880">
              <w:rPr>
                <w:rFonts w:ascii="Times New Roman" w:hAnsi="Times New Roman" w:cs="Times New Roman"/>
                <w:color w:val="000000"/>
              </w:rPr>
              <w:t>100</w:t>
            </w:r>
          </w:p>
        </w:tc>
        <w:tc>
          <w:tcPr>
            <w:tcW w:w="570" w:type="dxa"/>
          </w:tcPr>
          <w:p w:rsidR="002C63D7" w:rsidRPr="006F4880" w:rsidRDefault="002C63D7" w:rsidP="006F4880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6F4880">
              <w:rPr>
                <w:rFonts w:ascii="Times New Roman" w:hAnsi="Times New Roman" w:cs="Times New Roman"/>
              </w:rPr>
              <w:t>4,7</w:t>
            </w:r>
          </w:p>
        </w:tc>
      </w:tr>
      <w:tr w:rsidR="002C63D7" w:rsidRPr="001C31D2">
        <w:tc>
          <w:tcPr>
            <w:tcW w:w="2660" w:type="dxa"/>
          </w:tcPr>
          <w:p w:rsidR="002C63D7" w:rsidRPr="006F4880" w:rsidRDefault="002C63D7" w:rsidP="006F4880">
            <w:pPr>
              <w:spacing w:line="240" w:lineRule="auto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6F4880">
              <w:rPr>
                <w:rFonts w:ascii="Times New Roman" w:hAnsi="Times New Roman" w:cs="Times New Roman"/>
                <w:b/>
                <w:bCs/>
                <w:color w:val="000000"/>
              </w:rPr>
              <w:t>Салаушская СОШ</w:t>
            </w:r>
          </w:p>
        </w:tc>
        <w:tc>
          <w:tcPr>
            <w:tcW w:w="992" w:type="dxa"/>
          </w:tcPr>
          <w:p w:rsidR="002C63D7" w:rsidRPr="006F4880" w:rsidRDefault="002C63D7" w:rsidP="006F4880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6F4880">
              <w:rPr>
                <w:rFonts w:ascii="Times New Roman" w:hAnsi="Times New Roman" w:cs="Times New Roman"/>
                <w:color w:val="000000"/>
              </w:rPr>
              <w:t>8</w:t>
            </w:r>
          </w:p>
        </w:tc>
        <w:tc>
          <w:tcPr>
            <w:tcW w:w="851" w:type="dxa"/>
          </w:tcPr>
          <w:p w:rsidR="002C63D7" w:rsidRPr="006F4880" w:rsidRDefault="002C63D7" w:rsidP="006F4880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6F4880">
              <w:rPr>
                <w:rFonts w:ascii="Times New Roman" w:hAnsi="Times New Roman" w:cs="Times New Roman"/>
                <w:color w:val="000000"/>
              </w:rPr>
              <w:t>7</w:t>
            </w:r>
          </w:p>
        </w:tc>
        <w:tc>
          <w:tcPr>
            <w:tcW w:w="850" w:type="dxa"/>
          </w:tcPr>
          <w:p w:rsidR="002C63D7" w:rsidRPr="006F4880" w:rsidRDefault="002C63D7" w:rsidP="006F4880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6F4880">
              <w:rPr>
                <w:rFonts w:ascii="Times New Roman" w:hAnsi="Times New Roman" w:cs="Times New Roman"/>
                <w:color w:val="000000"/>
              </w:rPr>
              <w:t>7</w:t>
            </w:r>
          </w:p>
        </w:tc>
        <w:tc>
          <w:tcPr>
            <w:tcW w:w="709" w:type="dxa"/>
          </w:tcPr>
          <w:p w:rsidR="002C63D7" w:rsidRPr="006F4880" w:rsidRDefault="002C63D7" w:rsidP="006F4880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6F4880">
              <w:rPr>
                <w:rFonts w:ascii="Times New Roman" w:hAnsi="Times New Roman" w:cs="Times New Roman"/>
                <w:color w:val="000000"/>
              </w:rPr>
              <w:t>7</w:t>
            </w:r>
          </w:p>
        </w:tc>
        <w:tc>
          <w:tcPr>
            <w:tcW w:w="850" w:type="dxa"/>
          </w:tcPr>
          <w:p w:rsidR="002C63D7" w:rsidRPr="006F4880" w:rsidRDefault="002C63D7" w:rsidP="006F4880">
            <w:pPr>
              <w:spacing w:line="240" w:lineRule="auto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851" w:type="dxa"/>
          </w:tcPr>
          <w:p w:rsidR="002C63D7" w:rsidRPr="006F4880" w:rsidRDefault="002C63D7" w:rsidP="006F4880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709" w:type="dxa"/>
          </w:tcPr>
          <w:p w:rsidR="002C63D7" w:rsidRPr="006F4880" w:rsidRDefault="002C63D7" w:rsidP="006F4880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850" w:type="dxa"/>
          </w:tcPr>
          <w:p w:rsidR="002C63D7" w:rsidRPr="006F4880" w:rsidRDefault="002C63D7" w:rsidP="006F4880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6F4880">
              <w:rPr>
                <w:rFonts w:ascii="Times New Roman" w:hAnsi="Times New Roman" w:cs="Times New Roman"/>
                <w:color w:val="000000"/>
              </w:rPr>
              <w:t>100</w:t>
            </w:r>
          </w:p>
        </w:tc>
        <w:tc>
          <w:tcPr>
            <w:tcW w:w="709" w:type="dxa"/>
          </w:tcPr>
          <w:p w:rsidR="002C63D7" w:rsidRPr="006F4880" w:rsidRDefault="002C63D7" w:rsidP="006F4880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6F4880">
              <w:rPr>
                <w:rFonts w:ascii="Times New Roman" w:hAnsi="Times New Roman" w:cs="Times New Roman"/>
                <w:color w:val="000000"/>
              </w:rPr>
              <w:t>100</w:t>
            </w:r>
          </w:p>
        </w:tc>
        <w:tc>
          <w:tcPr>
            <w:tcW w:w="570" w:type="dxa"/>
          </w:tcPr>
          <w:p w:rsidR="002C63D7" w:rsidRPr="006F4880" w:rsidRDefault="002C63D7" w:rsidP="006F4880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6F4880">
              <w:rPr>
                <w:rFonts w:ascii="Times New Roman" w:hAnsi="Times New Roman" w:cs="Times New Roman"/>
              </w:rPr>
              <w:t>5</w:t>
            </w:r>
          </w:p>
        </w:tc>
      </w:tr>
      <w:tr w:rsidR="002C63D7" w:rsidRPr="001C31D2">
        <w:tc>
          <w:tcPr>
            <w:tcW w:w="2660" w:type="dxa"/>
          </w:tcPr>
          <w:p w:rsidR="002C63D7" w:rsidRPr="006F4880" w:rsidRDefault="002C63D7" w:rsidP="006F4880">
            <w:pPr>
              <w:spacing w:line="240" w:lineRule="auto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6F4880">
              <w:rPr>
                <w:rFonts w:ascii="Times New Roman" w:hAnsi="Times New Roman" w:cs="Times New Roman"/>
                <w:b/>
                <w:bCs/>
                <w:color w:val="000000"/>
              </w:rPr>
              <w:t>Девятернинская СОШ</w:t>
            </w:r>
          </w:p>
        </w:tc>
        <w:tc>
          <w:tcPr>
            <w:tcW w:w="992" w:type="dxa"/>
          </w:tcPr>
          <w:p w:rsidR="002C63D7" w:rsidRPr="006F4880" w:rsidRDefault="002C63D7" w:rsidP="006F4880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6F4880">
              <w:rPr>
                <w:rFonts w:ascii="Times New Roman" w:hAnsi="Times New Roman" w:cs="Times New Roman"/>
                <w:color w:val="000000"/>
              </w:rPr>
              <w:t>7</w:t>
            </w:r>
          </w:p>
        </w:tc>
        <w:tc>
          <w:tcPr>
            <w:tcW w:w="851" w:type="dxa"/>
          </w:tcPr>
          <w:p w:rsidR="002C63D7" w:rsidRPr="006F4880" w:rsidRDefault="002C63D7" w:rsidP="006F4880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6F4880">
              <w:rPr>
                <w:rFonts w:ascii="Times New Roman" w:hAnsi="Times New Roman" w:cs="Times New Roman"/>
                <w:color w:val="000000"/>
              </w:rPr>
              <w:t>7</w:t>
            </w:r>
          </w:p>
        </w:tc>
        <w:tc>
          <w:tcPr>
            <w:tcW w:w="850" w:type="dxa"/>
          </w:tcPr>
          <w:p w:rsidR="002C63D7" w:rsidRPr="006F4880" w:rsidRDefault="002C63D7" w:rsidP="006F4880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6F4880">
              <w:rPr>
                <w:rFonts w:ascii="Times New Roman" w:hAnsi="Times New Roman" w:cs="Times New Roman"/>
                <w:color w:val="000000"/>
              </w:rPr>
              <w:t>7</w:t>
            </w:r>
          </w:p>
        </w:tc>
        <w:tc>
          <w:tcPr>
            <w:tcW w:w="709" w:type="dxa"/>
          </w:tcPr>
          <w:p w:rsidR="002C63D7" w:rsidRPr="006F4880" w:rsidRDefault="002C63D7" w:rsidP="006F4880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6F4880">
              <w:rPr>
                <w:rFonts w:ascii="Times New Roman" w:hAnsi="Times New Roman" w:cs="Times New Roman"/>
                <w:color w:val="000000"/>
              </w:rPr>
              <w:t>3</w:t>
            </w:r>
          </w:p>
        </w:tc>
        <w:tc>
          <w:tcPr>
            <w:tcW w:w="850" w:type="dxa"/>
          </w:tcPr>
          <w:p w:rsidR="002C63D7" w:rsidRPr="006F4880" w:rsidRDefault="002C63D7" w:rsidP="006F4880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6F4880">
              <w:rPr>
                <w:rFonts w:ascii="Times New Roman" w:hAnsi="Times New Roman" w:cs="Times New Roman"/>
                <w:color w:val="000000"/>
              </w:rPr>
              <w:t>4</w:t>
            </w:r>
          </w:p>
        </w:tc>
        <w:tc>
          <w:tcPr>
            <w:tcW w:w="851" w:type="dxa"/>
          </w:tcPr>
          <w:p w:rsidR="002C63D7" w:rsidRPr="006F4880" w:rsidRDefault="002C63D7" w:rsidP="006F4880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709" w:type="dxa"/>
          </w:tcPr>
          <w:p w:rsidR="002C63D7" w:rsidRPr="006F4880" w:rsidRDefault="002C63D7" w:rsidP="006F4880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850" w:type="dxa"/>
          </w:tcPr>
          <w:p w:rsidR="002C63D7" w:rsidRPr="006F4880" w:rsidRDefault="002C63D7" w:rsidP="006F4880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6F4880">
              <w:rPr>
                <w:rFonts w:ascii="Times New Roman" w:hAnsi="Times New Roman" w:cs="Times New Roman"/>
                <w:color w:val="000000"/>
              </w:rPr>
              <w:t>100</w:t>
            </w:r>
          </w:p>
        </w:tc>
        <w:tc>
          <w:tcPr>
            <w:tcW w:w="709" w:type="dxa"/>
          </w:tcPr>
          <w:p w:rsidR="002C63D7" w:rsidRPr="006F4880" w:rsidRDefault="002C63D7" w:rsidP="006F4880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6F4880">
              <w:rPr>
                <w:rFonts w:ascii="Times New Roman" w:hAnsi="Times New Roman" w:cs="Times New Roman"/>
                <w:color w:val="000000"/>
              </w:rPr>
              <w:t>100</w:t>
            </w:r>
          </w:p>
        </w:tc>
        <w:tc>
          <w:tcPr>
            <w:tcW w:w="570" w:type="dxa"/>
          </w:tcPr>
          <w:p w:rsidR="002C63D7" w:rsidRPr="006F4880" w:rsidRDefault="002C63D7" w:rsidP="006F4880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6F4880">
              <w:rPr>
                <w:rFonts w:ascii="Times New Roman" w:hAnsi="Times New Roman" w:cs="Times New Roman"/>
              </w:rPr>
              <w:t>4,4</w:t>
            </w:r>
          </w:p>
        </w:tc>
      </w:tr>
      <w:tr w:rsidR="002C63D7" w:rsidRPr="001C31D2">
        <w:tc>
          <w:tcPr>
            <w:tcW w:w="2660" w:type="dxa"/>
          </w:tcPr>
          <w:p w:rsidR="002C63D7" w:rsidRPr="006F4880" w:rsidRDefault="002C63D7" w:rsidP="006F4880">
            <w:pPr>
              <w:spacing w:line="240" w:lineRule="auto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6F4880">
              <w:rPr>
                <w:rFonts w:ascii="Times New Roman" w:hAnsi="Times New Roman" w:cs="Times New Roman"/>
                <w:b/>
                <w:bCs/>
                <w:color w:val="000000"/>
              </w:rPr>
              <w:t>Кадыбашская СОШ</w:t>
            </w:r>
          </w:p>
        </w:tc>
        <w:tc>
          <w:tcPr>
            <w:tcW w:w="992" w:type="dxa"/>
          </w:tcPr>
          <w:p w:rsidR="002C63D7" w:rsidRPr="006F4880" w:rsidRDefault="002C63D7" w:rsidP="006F4880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6F4880">
              <w:rPr>
                <w:rFonts w:ascii="Times New Roman" w:hAnsi="Times New Roman" w:cs="Times New Roman"/>
                <w:color w:val="000000"/>
              </w:rPr>
              <w:t>7</w:t>
            </w:r>
          </w:p>
        </w:tc>
        <w:tc>
          <w:tcPr>
            <w:tcW w:w="851" w:type="dxa"/>
          </w:tcPr>
          <w:p w:rsidR="002C63D7" w:rsidRPr="006F4880" w:rsidRDefault="002C63D7" w:rsidP="006F4880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6F4880">
              <w:rPr>
                <w:rFonts w:ascii="Times New Roman" w:hAnsi="Times New Roman" w:cs="Times New Roman"/>
                <w:color w:val="000000"/>
              </w:rPr>
              <w:t>7</w:t>
            </w:r>
          </w:p>
        </w:tc>
        <w:tc>
          <w:tcPr>
            <w:tcW w:w="850" w:type="dxa"/>
          </w:tcPr>
          <w:p w:rsidR="002C63D7" w:rsidRPr="006F4880" w:rsidRDefault="002C63D7" w:rsidP="006F4880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6F4880">
              <w:rPr>
                <w:rFonts w:ascii="Times New Roman" w:hAnsi="Times New Roman" w:cs="Times New Roman"/>
                <w:color w:val="000000"/>
              </w:rPr>
              <w:t>7</w:t>
            </w:r>
          </w:p>
        </w:tc>
        <w:tc>
          <w:tcPr>
            <w:tcW w:w="709" w:type="dxa"/>
          </w:tcPr>
          <w:p w:rsidR="002C63D7" w:rsidRPr="006F4880" w:rsidRDefault="002C63D7" w:rsidP="006F4880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6F4880">
              <w:rPr>
                <w:rFonts w:ascii="Times New Roman" w:hAnsi="Times New Roman" w:cs="Times New Roman"/>
                <w:color w:val="000000"/>
              </w:rPr>
              <w:t>5</w:t>
            </w:r>
          </w:p>
        </w:tc>
        <w:tc>
          <w:tcPr>
            <w:tcW w:w="850" w:type="dxa"/>
          </w:tcPr>
          <w:p w:rsidR="002C63D7" w:rsidRPr="006F4880" w:rsidRDefault="002C63D7" w:rsidP="006F4880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6F4880">
              <w:rPr>
                <w:rFonts w:ascii="Times New Roman" w:hAnsi="Times New Roman" w:cs="Times New Roman"/>
                <w:color w:val="000000"/>
              </w:rPr>
              <w:t>2</w:t>
            </w:r>
          </w:p>
        </w:tc>
        <w:tc>
          <w:tcPr>
            <w:tcW w:w="851" w:type="dxa"/>
          </w:tcPr>
          <w:p w:rsidR="002C63D7" w:rsidRPr="006F4880" w:rsidRDefault="002C63D7" w:rsidP="006F4880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709" w:type="dxa"/>
          </w:tcPr>
          <w:p w:rsidR="002C63D7" w:rsidRPr="006F4880" w:rsidRDefault="002C63D7" w:rsidP="006F4880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850" w:type="dxa"/>
          </w:tcPr>
          <w:p w:rsidR="002C63D7" w:rsidRPr="006F4880" w:rsidRDefault="002C63D7" w:rsidP="006F4880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6F4880">
              <w:rPr>
                <w:rFonts w:ascii="Times New Roman" w:hAnsi="Times New Roman" w:cs="Times New Roman"/>
                <w:color w:val="000000"/>
              </w:rPr>
              <w:t>100</w:t>
            </w:r>
          </w:p>
        </w:tc>
        <w:tc>
          <w:tcPr>
            <w:tcW w:w="709" w:type="dxa"/>
          </w:tcPr>
          <w:p w:rsidR="002C63D7" w:rsidRPr="006F4880" w:rsidRDefault="002C63D7" w:rsidP="006F4880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6F4880">
              <w:rPr>
                <w:rFonts w:ascii="Times New Roman" w:hAnsi="Times New Roman" w:cs="Times New Roman"/>
                <w:color w:val="000000"/>
              </w:rPr>
              <w:t>100</w:t>
            </w:r>
          </w:p>
        </w:tc>
        <w:tc>
          <w:tcPr>
            <w:tcW w:w="570" w:type="dxa"/>
          </w:tcPr>
          <w:p w:rsidR="002C63D7" w:rsidRPr="006F4880" w:rsidRDefault="002C63D7" w:rsidP="006F4880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6F4880">
              <w:rPr>
                <w:rFonts w:ascii="Times New Roman" w:hAnsi="Times New Roman" w:cs="Times New Roman"/>
              </w:rPr>
              <w:t>4,7</w:t>
            </w:r>
          </w:p>
        </w:tc>
      </w:tr>
      <w:tr w:rsidR="002C63D7" w:rsidRPr="001C31D2">
        <w:tc>
          <w:tcPr>
            <w:tcW w:w="2660" w:type="dxa"/>
          </w:tcPr>
          <w:p w:rsidR="002C63D7" w:rsidRPr="006F4880" w:rsidRDefault="002C63D7" w:rsidP="006F4880">
            <w:pPr>
              <w:spacing w:line="240" w:lineRule="auto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6F4880">
              <w:rPr>
                <w:rFonts w:ascii="Times New Roman" w:hAnsi="Times New Roman" w:cs="Times New Roman"/>
                <w:b/>
                <w:bCs/>
                <w:color w:val="000000"/>
              </w:rPr>
              <w:t>Табарлинская СОШ</w:t>
            </w:r>
          </w:p>
        </w:tc>
        <w:tc>
          <w:tcPr>
            <w:tcW w:w="992" w:type="dxa"/>
          </w:tcPr>
          <w:p w:rsidR="002C63D7" w:rsidRPr="006F4880" w:rsidRDefault="002C63D7" w:rsidP="006F4880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6F4880">
              <w:rPr>
                <w:rFonts w:ascii="Times New Roman" w:hAnsi="Times New Roman" w:cs="Times New Roman"/>
                <w:color w:val="000000"/>
              </w:rPr>
              <w:t>7</w:t>
            </w:r>
          </w:p>
        </w:tc>
        <w:tc>
          <w:tcPr>
            <w:tcW w:w="851" w:type="dxa"/>
          </w:tcPr>
          <w:p w:rsidR="002C63D7" w:rsidRPr="006F4880" w:rsidRDefault="002C63D7" w:rsidP="006F4880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6F4880">
              <w:rPr>
                <w:rFonts w:ascii="Times New Roman" w:hAnsi="Times New Roman" w:cs="Times New Roman"/>
                <w:color w:val="000000"/>
              </w:rPr>
              <w:t>7</w:t>
            </w:r>
          </w:p>
        </w:tc>
        <w:tc>
          <w:tcPr>
            <w:tcW w:w="850" w:type="dxa"/>
          </w:tcPr>
          <w:p w:rsidR="002C63D7" w:rsidRPr="006F4880" w:rsidRDefault="002C63D7" w:rsidP="006F4880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6F4880">
              <w:rPr>
                <w:rFonts w:ascii="Times New Roman" w:hAnsi="Times New Roman" w:cs="Times New Roman"/>
                <w:color w:val="000000"/>
              </w:rPr>
              <w:t>7</w:t>
            </w:r>
          </w:p>
        </w:tc>
        <w:tc>
          <w:tcPr>
            <w:tcW w:w="709" w:type="dxa"/>
          </w:tcPr>
          <w:p w:rsidR="002C63D7" w:rsidRPr="006F4880" w:rsidRDefault="002C63D7" w:rsidP="006F4880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6F4880">
              <w:rPr>
                <w:rFonts w:ascii="Times New Roman" w:hAnsi="Times New Roman" w:cs="Times New Roman"/>
                <w:color w:val="000000"/>
              </w:rPr>
              <w:t>5</w:t>
            </w:r>
          </w:p>
        </w:tc>
        <w:tc>
          <w:tcPr>
            <w:tcW w:w="850" w:type="dxa"/>
          </w:tcPr>
          <w:p w:rsidR="002C63D7" w:rsidRPr="006F4880" w:rsidRDefault="002C63D7" w:rsidP="006F4880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6F4880">
              <w:rPr>
                <w:rFonts w:ascii="Times New Roman" w:hAnsi="Times New Roman" w:cs="Times New Roman"/>
                <w:color w:val="000000"/>
              </w:rPr>
              <w:t>2</w:t>
            </w:r>
          </w:p>
        </w:tc>
        <w:tc>
          <w:tcPr>
            <w:tcW w:w="851" w:type="dxa"/>
          </w:tcPr>
          <w:p w:rsidR="002C63D7" w:rsidRPr="006F4880" w:rsidRDefault="002C63D7" w:rsidP="006F4880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709" w:type="dxa"/>
          </w:tcPr>
          <w:p w:rsidR="002C63D7" w:rsidRPr="006F4880" w:rsidRDefault="002C63D7" w:rsidP="006F4880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850" w:type="dxa"/>
          </w:tcPr>
          <w:p w:rsidR="002C63D7" w:rsidRPr="006F4880" w:rsidRDefault="002C63D7" w:rsidP="006F4880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6F4880">
              <w:rPr>
                <w:rFonts w:ascii="Times New Roman" w:hAnsi="Times New Roman" w:cs="Times New Roman"/>
                <w:color w:val="000000"/>
              </w:rPr>
              <w:t>100</w:t>
            </w:r>
          </w:p>
        </w:tc>
        <w:tc>
          <w:tcPr>
            <w:tcW w:w="709" w:type="dxa"/>
          </w:tcPr>
          <w:p w:rsidR="002C63D7" w:rsidRPr="006F4880" w:rsidRDefault="002C63D7" w:rsidP="006F4880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6F4880">
              <w:rPr>
                <w:rFonts w:ascii="Times New Roman" w:hAnsi="Times New Roman" w:cs="Times New Roman"/>
                <w:color w:val="000000"/>
              </w:rPr>
              <w:t>100</w:t>
            </w:r>
          </w:p>
        </w:tc>
        <w:tc>
          <w:tcPr>
            <w:tcW w:w="570" w:type="dxa"/>
          </w:tcPr>
          <w:p w:rsidR="002C63D7" w:rsidRPr="006F4880" w:rsidRDefault="002C63D7" w:rsidP="006F4880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6F4880">
              <w:rPr>
                <w:rFonts w:ascii="Times New Roman" w:hAnsi="Times New Roman" w:cs="Times New Roman"/>
              </w:rPr>
              <w:t>4,7</w:t>
            </w:r>
          </w:p>
        </w:tc>
      </w:tr>
      <w:tr w:rsidR="002C63D7" w:rsidRPr="001C31D2">
        <w:trPr>
          <w:trHeight w:val="354"/>
        </w:trPr>
        <w:tc>
          <w:tcPr>
            <w:tcW w:w="2660" w:type="dxa"/>
          </w:tcPr>
          <w:p w:rsidR="002C63D7" w:rsidRPr="006F4880" w:rsidRDefault="002C63D7" w:rsidP="006F4880">
            <w:pPr>
              <w:spacing w:line="240" w:lineRule="auto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6F4880">
              <w:rPr>
                <w:rFonts w:ascii="Times New Roman" w:hAnsi="Times New Roman" w:cs="Times New Roman"/>
                <w:b/>
                <w:bCs/>
                <w:color w:val="000000"/>
              </w:rPr>
              <w:t>Утяганово НОШ</w:t>
            </w:r>
          </w:p>
        </w:tc>
        <w:tc>
          <w:tcPr>
            <w:tcW w:w="992" w:type="dxa"/>
          </w:tcPr>
          <w:p w:rsidR="002C63D7" w:rsidRPr="006F4880" w:rsidRDefault="002C63D7" w:rsidP="006F4880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6F4880">
              <w:rPr>
                <w:rFonts w:ascii="Times New Roman" w:hAnsi="Times New Roman" w:cs="Times New Roman"/>
                <w:color w:val="000000"/>
              </w:rPr>
              <w:t>6</w:t>
            </w:r>
          </w:p>
        </w:tc>
        <w:tc>
          <w:tcPr>
            <w:tcW w:w="851" w:type="dxa"/>
          </w:tcPr>
          <w:p w:rsidR="002C63D7" w:rsidRPr="006F4880" w:rsidRDefault="002C63D7" w:rsidP="006F4880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6F4880">
              <w:rPr>
                <w:rFonts w:ascii="Times New Roman" w:hAnsi="Times New Roman" w:cs="Times New Roman"/>
                <w:color w:val="000000"/>
              </w:rPr>
              <w:t>6</w:t>
            </w:r>
          </w:p>
        </w:tc>
        <w:tc>
          <w:tcPr>
            <w:tcW w:w="850" w:type="dxa"/>
          </w:tcPr>
          <w:p w:rsidR="002C63D7" w:rsidRPr="006F4880" w:rsidRDefault="002C63D7" w:rsidP="006F4880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6F4880">
              <w:rPr>
                <w:rFonts w:ascii="Times New Roman" w:hAnsi="Times New Roman" w:cs="Times New Roman"/>
                <w:color w:val="000000"/>
              </w:rPr>
              <w:t>6</w:t>
            </w:r>
          </w:p>
        </w:tc>
        <w:tc>
          <w:tcPr>
            <w:tcW w:w="709" w:type="dxa"/>
          </w:tcPr>
          <w:p w:rsidR="002C63D7" w:rsidRPr="006F4880" w:rsidRDefault="002C63D7" w:rsidP="006F4880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6F4880">
              <w:rPr>
                <w:rFonts w:ascii="Times New Roman" w:hAnsi="Times New Roman" w:cs="Times New Roman"/>
                <w:color w:val="000000"/>
              </w:rPr>
              <w:t>5</w:t>
            </w:r>
          </w:p>
        </w:tc>
        <w:tc>
          <w:tcPr>
            <w:tcW w:w="850" w:type="dxa"/>
          </w:tcPr>
          <w:p w:rsidR="002C63D7" w:rsidRPr="006F4880" w:rsidRDefault="002C63D7" w:rsidP="006F4880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6F4880">
              <w:rPr>
                <w:rFonts w:ascii="Times New Roman" w:hAnsi="Times New Roman" w:cs="Times New Roman"/>
                <w:color w:val="000000"/>
              </w:rPr>
              <w:t>1</w:t>
            </w:r>
          </w:p>
        </w:tc>
        <w:tc>
          <w:tcPr>
            <w:tcW w:w="851" w:type="dxa"/>
          </w:tcPr>
          <w:p w:rsidR="002C63D7" w:rsidRPr="006F4880" w:rsidRDefault="002C63D7" w:rsidP="006F4880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709" w:type="dxa"/>
          </w:tcPr>
          <w:p w:rsidR="002C63D7" w:rsidRPr="006F4880" w:rsidRDefault="002C63D7" w:rsidP="006F4880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850" w:type="dxa"/>
          </w:tcPr>
          <w:p w:rsidR="002C63D7" w:rsidRPr="006F4880" w:rsidRDefault="002C63D7" w:rsidP="006F4880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6F4880">
              <w:rPr>
                <w:rFonts w:ascii="Times New Roman" w:hAnsi="Times New Roman" w:cs="Times New Roman"/>
                <w:color w:val="000000"/>
              </w:rPr>
              <w:t>100</w:t>
            </w:r>
          </w:p>
        </w:tc>
        <w:tc>
          <w:tcPr>
            <w:tcW w:w="709" w:type="dxa"/>
          </w:tcPr>
          <w:p w:rsidR="002C63D7" w:rsidRPr="006F4880" w:rsidRDefault="002C63D7" w:rsidP="006F4880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6F4880">
              <w:rPr>
                <w:rFonts w:ascii="Times New Roman" w:hAnsi="Times New Roman" w:cs="Times New Roman"/>
                <w:color w:val="000000"/>
              </w:rPr>
              <w:t>100</w:t>
            </w:r>
          </w:p>
        </w:tc>
        <w:tc>
          <w:tcPr>
            <w:tcW w:w="570" w:type="dxa"/>
          </w:tcPr>
          <w:p w:rsidR="002C63D7" w:rsidRPr="006F4880" w:rsidRDefault="002C63D7" w:rsidP="006F4880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6F4880">
              <w:rPr>
                <w:rFonts w:ascii="Times New Roman" w:hAnsi="Times New Roman" w:cs="Times New Roman"/>
              </w:rPr>
              <w:t>4,8</w:t>
            </w:r>
          </w:p>
        </w:tc>
      </w:tr>
      <w:tr w:rsidR="002C63D7" w:rsidRPr="001C31D2">
        <w:trPr>
          <w:trHeight w:val="390"/>
        </w:trPr>
        <w:tc>
          <w:tcPr>
            <w:tcW w:w="2660" w:type="dxa"/>
          </w:tcPr>
          <w:p w:rsidR="002C63D7" w:rsidRPr="006F4880" w:rsidRDefault="002C63D7" w:rsidP="006F4880">
            <w:pPr>
              <w:spacing w:line="240" w:lineRule="auto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6F4880">
              <w:rPr>
                <w:rFonts w:ascii="Times New Roman" w:hAnsi="Times New Roman" w:cs="Times New Roman"/>
                <w:b/>
                <w:bCs/>
                <w:color w:val="000000"/>
              </w:rPr>
              <w:t>Янга –Аульская шк-сад</w:t>
            </w:r>
          </w:p>
        </w:tc>
        <w:tc>
          <w:tcPr>
            <w:tcW w:w="992" w:type="dxa"/>
          </w:tcPr>
          <w:p w:rsidR="002C63D7" w:rsidRPr="006F4880" w:rsidRDefault="002C63D7" w:rsidP="006F4880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6F4880">
              <w:rPr>
                <w:rFonts w:ascii="Times New Roman" w:hAnsi="Times New Roman" w:cs="Times New Roman"/>
                <w:color w:val="000000"/>
              </w:rPr>
              <w:t>3</w:t>
            </w:r>
          </w:p>
        </w:tc>
        <w:tc>
          <w:tcPr>
            <w:tcW w:w="851" w:type="dxa"/>
          </w:tcPr>
          <w:p w:rsidR="002C63D7" w:rsidRPr="006F4880" w:rsidRDefault="002C63D7" w:rsidP="006F4880">
            <w:pPr>
              <w:spacing w:line="240" w:lineRule="auto"/>
              <w:rPr>
                <w:rFonts w:ascii="Times New Roman" w:hAnsi="Times New Roman" w:cs="Times New Roman"/>
                <w:color w:val="000000"/>
              </w:rPr>
            </w:pPr>
            <w:r w:rsidRPr="006F4880">
              <w:rPr>
                <w:rFonts w:ascii="Times New Roman" w:hAnsi="Times New Roman" w:cs="Times New Roman"/>
                <w:color w:val="000000"/>
              </w:rPr>
              <w:t>3</w:t>
            </w:r>
          </w:p>
        </w:tc>
        <w:tc>
          <w:tcPr>
            <w:tcW w:w="850" w:type="dxa"/>
          </w:tcPr>
          <w:p w:rsidR="002C63D7" w:rsidRPr="006F4880" w:rsidRDefault="002C63D7" w:rsidP="006F4880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6F4880">
              <w:rPr>
                <w:rFonts w:ascii="Times New Roman" w:hAnsi="Times New Roman" w:cs="Times New Roman"/>
                <w:color w:val="000000"/>
              </w:rPr>
              <w:t>3</w:t>
            </w:r>
          </w:p>
        </w:tc>
        <w:tc>
          <w:tcPr>
            <w:tcW w:w="709" w:type="dxa"/>
          </w:tcPr>
          <w:p w:rsidR="002C63D7" w:rsidRPr="006F4880" w:rsidRDefault="002C63D7" w:rsidP="006F4880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6F4880">
              <w:rPr>
                <w:rFonts w:ascii="Times New Roman" w:hAnsi="Times New Roman" w:cs="Times New Roman"/>
                <w:color w:val="000000"/>
              </w:rPr>
              <w:t>3</w:t>
            </w:r>
          </w:p>
        </w:tc>
        <w:tc>
          <w:tcPr>
            <w:tcW w:w="850" w:type="dxa"/>
          </w:tcPr>
          <w:p w:rsidR="002C63D7" w:rsidRPr="006F4880" w:rsidRDefault="002C63D7" w:rsidP="006F4880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851" w:type="dxa"/>
          </w:tcPr>
          <w:p w:rsidR="002C63D7" w:rsidRPr="006F4880" w:rsidRDefault="002C63D7" w:rsidP="006F4880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709" w:type="dxa"/>
          </w:tcPr>
          <w:p w:rsidR="002C63D7" w:rsidRPr="006F4880" w:rsidRDefault="002C63D7" w:rsidP="006F4880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850" w:type="dxa"/>
          </w:tcPr>
          <w:p w:rsidR="002C63D7" w:rsidRPr="006F4880" w:rsidRDefault="002C63D7" w:rsidP="006F4880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6F4880">
              <w:rPr>
                <w:rFonts w:ascii="Times New Roman" w:hAnsi="Times New Roman" w:cs="Times New Roman"/>
                <w:color w:val="000000"/>
              </w:rPr>
              <w:t>100</w:t>
            </w:r>
          </w:p>
        </w:tc>
        <w:tc>
          <w:tcPr>
            <w:tcW w:w="709" w:type="dxa"/>
          </w:tcPr>
          <w:p w:rsidR="002C63D7" w:rsidRPr="006F4880" w:rsidRDefault="002C63D7" w:rsidP="006F4880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6F4880">
              <w:rPr>
                <w:rFonts w:ascii="Times New Roman" w:hAnsi="Times New Roman" w:cs="Times New Roman"/>
                <w:color w:val="000000"/>
              </w:rPr>
              <w:t>100</w:t>
            </w:r>
          </w:p>
        </w:tc>
        <w:tc>
          <w:tcPr>
            <w:tcW w:w="570" w:type="dxa"/>
          </w:tcPr>
          <w:p w:rsidR="002C63D7" w:rsidRPr="006F4880" w:rsidRDefault="002C63D7" w:rsidP="006F4880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6F4880">
              <w:rPr>
                <w:rFonts w:ascii="Times New Roman" w:hAnsi="Times New Roman" w:cs="Times New Roman"/>
              </w:rPr>
              <w:t>5</w:t>
            </w:r>
          </w:p>
        </w:tc>
      </w:tr>
      <w:tr w:rsidR="002C63D7" w:rsidRPr="001C31D2">
        <w:trPr>
          <w:trHeight w:val="398"/>
        </w:trPr>
        <w:tc>
          <w:tcPr>
            <w:tcW w:w="2660" w:type="dxa"/>
          </w:tcPr>
          <w:p w:rsidR="002C63D7" w:rsidRPr="006F4880" w:rsidRDefault="002C63D7" w:rsidP="006F4880">
            <w:pPr>
              <w:spacing w:line="240" w:lineRule="auto"/>
              <w:ind w:right="252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6F4880">
              <w:rPr>
                <w:rFonts w:ascii="Times New Roman" w:hAnsi="Times New Roman" w:cs="Times New Roman"/>
                <w:b/>
                <w:bCs/>
                <w:color w:val="000000"/>
              </w:rPr>
              <w:t>Кудашевскаяшк-сад</w:t>
            </w:r>
          </w:p>
        </w:tc>
        <w:tc>
          <w:tcPr>
            <w:tcW w:w="992" w:type="dxa"/>
          </w:tcPr>
          <w:p w:rsidR="002C63D7" w:rsidRPr="006F4880" w:rsidRDefault="002C63D7" w:rsidP="006F4880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6F4880">
              <w:rPr>
                <w:rFonts w:ascii="Times New Roman" w:hAnsi="Times New Roman" w:cs="Times New Roman"/>
                <w:color w:val="000000"/>
              </w:rPr>
              <w:t>2</w:t>
            </w:r>
          </w:p>
        </w:tc>
        <w:tc>
          <w:tcPr>
            <w:tcW w:w="851" w:type="dxa"/>
          </w:tcPr>
          <w:p w:rsidR="002C63D7" w:rsidRPr="006F4880" w:rsidRDefault="002C63D7" w:rsidP="006F4880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6F4880">
              <w:rPr>
                <w:rFonts w:ascii="Times New Roman" w:hAnsi="Times New Roman" w:cs="Times New Roman"/>
                <w:color w:val="000000"/>
              </w:rPr>
              <w:t>2</w:t>
            </w:r>
          </w:p>
        </w:tc>
        <w:tc>
          <w:tcPr>
            <w:tcW w:w="850" w:type="dxa"/>
          </w:tcPr>
          <w:p w:rsidR="002C63D7" w:rsidRPr="006F4880" w:rsidRDefault="002C63D7" w:rsidP="006F4880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6F4880">
              <w:rPr>
                <w:rFonts w:ascii="Times New Roman" w:hAnsi="Times New Roman" w:cs="Times New Roman"/>
                <w:color w:val="000000"/>
              </w:rPr>
              <w:t>2</w:t>
            </w:r>
          </w:p>
        </w:tc>
        <w:tc>
          <w:tcPr>
            <w:tcW w:w="709" w:type="dxa"/>
          </w:tcPr>
          <w:p w:rsidR="002C63D7" w:rsidRPr="006F4880" w:rsidRDefault="002C63D7" w:rsidP="006F4880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6F4880">
              <w:rPr>
                <w:rFonts w:ascii="Times New Roman" w:hAnsi="Times New Roman" w:cs="Times New Roman"/>
                <w:color w:val="000000"/>
              </w:rPr>
              <w:t>2</w:t>
            </w:r>
          </w:p>
        </w:tc>
        <w:tc>
          <w:tcPr>
            <w:tcW w:w="850" w:type="dxa"/>
          </w:tcPr>
          <w:p w:rsidR="002C63D7" w:rsidRPr="006F4880" w:rsidRDefault="002C63D7" w:rsidP="006F4880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851" w:type="dxa"/>
          </w:tcPr>
          <w:p w:rsidR="002C63D7" w:rsidRPr="006F4880" w:rsidRDefault="002C63D7" w:rsidP="006F4880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709" w:type="dxa"/>
          </w:tcPr>
          <w:p w:rsidR="002C63D7" w:rsidRPr="006F4880" w:rsidRDefault="002C63D7" w:rsidP="006F4880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850" w:type="dxa"/>
          </w:tcPr>
          <w:p w:rsidR="002C63D7" w:rsidRPr="006F4880" w:rsidRDefault="002C63D7" w:rsidP="006F4880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6F4880">
              <w:rPr>
                <w:rFonts w:ascii="Times New Roman" w:hAnsi="Times New Roman" w:cs="Times New Roman"/>
                <w:color w:val="000000"/>
              </w:rPr>
              <w:t>100</w:t>
            </w:r>
          </w:p>
        </w:tc>
        <w:tc>
          <w:tcPr>
            <w:tcW w:w="709" w:type="dxa"/>
          </w:tcPr>
          <w:p w:rsidR="002C63D7" w:rsidRPr="006F4880" w:rsidRDefault="002C63D7" w:rsidP="006F4880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6F4880">
              <w:rPr>
                <w:rFonts w:ascii="Times New Roman" w:hAnsi="Times New Roman" w:cs="Times New Roman"/>
                <w:color w:val="000000"/>
              </w:rPr>
              <w:t>100</w:t>
            </w:r>
          </w:p>
        </w:tc>
        <w:tc>
          <w:tcPr>
            <w:tcW w:w="570" w:type="dxa"/>
          </w:tcPr>
          <w:p w:rsidR="002C63D7" w:rsidRPr="006F4880" w:rsidRDefault="002C63D7" w:rsidP="006F4880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6F4880">
              <w:rPr>
                <w:rFonts w:ascii="Times New Roman" w:hAnsi="Times New Roman" w:cs="Times New Roman"/>
              </w:rPr>
              <w:t>5</w:t>
            </w:r>
          </w:p>
        </w:tc>
      </w:tr>
      <w:tr w:rsidR="002C63D7" w:rsidRPr="001C31D2">
        <w:trPr>
          <w:trHeight w:val="264"/>
        </w:trPr>
        <w:tc>
          <w:tcPr>
            <w:tcW w:w="2660" w:type="dxa"/>
          </w:tcPr>
          <w:p w:rsidR="002C63D7" w:rsidRPr="006F4880" w:rsidRDefault="002C63D7" w:rsidP="006F4880">
            <w:pPr>
              <w:spacing w:line="240" w:lineRule="auto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6F4880">
              <w:rPr>
                <w:rFonts w:ascii="Times New Roman" w:hAnsi="Times New Roman" w:cs="Times New Roman"/>
                <w:b/>
                <w:bCs/>
                <w:color w:val="000000"/>
              </w:rPr>
              <w:t>Сосновская шк-сад</w:t>
            </w:r>
          </w:p>
        </w:tc>
        <w:tc>
          <w:tcPr>
            <w:tcW w:w="992" w:type="dxa"/>
          </w:tcPr>
          <w:p w:rsidR="002C63D7" w:rsidRPr="006F4880" w:rsidRDefault="002C63D7" w:rsidP="006F4880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6F4880">
              <w:rPr>
                <w:rFonts w:ascii="Times New Roman" w:hAnsi="Times New Roman" w:cs="Times New Roman"/>
                <w:color w:val="000000"/>
              </w:rPr>
              <w:t>1</w:t>
            </w:r>
          </w:p>
        </w:tc>
        <w:tc>
          <w:tcPr>
            <w:tcW w:w="851" w:type="dxa"/>
          </w:tcPr>
          <w:p w:rsidR="002C63D7" w:rsidRPr="006F4880" w:rsidRDefault="002C63D7" w:rsidP="006F4880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6F4880">
              <w:rPr>
                <w:rFonts w:ascii="Times New Roman" w:hAnsi="Times New Roman" w:cs="Times New Roman"/>
                <w:color w:val="000000"/>
              </w:rPr>
              <w:t>1</w:t>
            </w:r>
          </w:p>
        </w:tc>
        <w:tc>
          <w:tcPr>
            <w:tcW w:w="850" w:type="dxa"/>
          </w:tcPr>
          <w:p w:rsidR="002C63D7" w:rsidRPr="006F4880" w:rsidRDefault="002C63D7" w:rsidP="006F4880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6F4880">
              <w:rPr>
                <w:rFonts w:ascii="Times New Roman" w:hAnsi="Times New Roman" w:cs="Times New Roman"/>
                <w:color w:val="000000"/>
              </w:rPr>
              <w:t>1</w:t>
            </w:r>
          </w:p>
        </w:tc>
        <w:tc>
          <w:tcPr>
            <w:tcW w:w="709" w:type="dxa"/>
          </w:tcPr>
          <w:p w:rsidR="002C63D7" w:rsidRPr="006F4880" w:rsidRDefault="002C63D7" w:rsidP="006F4880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6F4880">
              <w:rPr>
                <w:rFonts w:ascii="Times New Roman" w:hAnsi="Times New Roman" w:cs="Times New Roman"/>
                <w:color w:val="000000"/>
              </w:rPr>
              <w:t>1</w:t>
            </w:r>
          </w:p>
        </w:tc>
        <w:tc>
          <w:tcPr>
            <w:tcW w:w="850" w:type="dxa"/>
          </w:tcPr>
          <w:p w:rsidR="002C63D7" w:rsidRPr="006F4880" w:rsidRDefault="002C63D7" w:rsidP="006F4880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851" w:type="dxa"/>
          </w:tcPr>
          <w:p w:rsidR="002C63D7" w:rsidRPr="006F4880" w:rsidRDefault="002C63D7" w:rsidP="006F4880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709" w:type="dxa"/>
          </w:tcPr>
          <w:p w:rsidR="002C63D7" w:rsidRPr="006F4880" w:rsidRDefault="002C63D7" w:rsidP="006F4880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850" w:type="dxa"/>
          </w:tcPr>
          <w:p w:rsidR="002C63D7" w:rsidRPr="006F4880" w:rsidRDefault="002C63D7" w:rsidP="006F4880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6F4880">
              <w:rPr>
                <w:rFonts w:ascii="Times New Roman" w:hAnsi="Times New Roman" w:cs="Times New Roman"/>
                <w:color w:val="000000"/>
              </w:rPr>
              <w:t>100</w:t>
            </w:r>
          </w:p>
        </w:tc>
        <w:tc>
          <w:tcPr>
            <w:tcW w:w="709" w:type="dxa"/>
          </w:tcPr>
          <w:p w:rsidR="002C63D7" w:rsidRPr="006F4880" w:rsidRDefault="002C63D7" w:rsidP="006F4880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6F4880">
              <w:rPr>
                <w:rFonts w:ascii="Times New Roman" w:hAnsi="Times New Roman" w:cs="Times New Roman"/>
                <w:color w:val="000000"/>
              </w:rPr>
              <w:t>100</w:t>
            </w:r>
          </w:p>
        </w:tc>
        <w:tc>
          <w:tcPr>
            <w:tcW w:w="570" w:type="dxa"/>
          </w:tcPr>
          <w:p w:rsidR="002C63D7" w:rsidRPr="006F4880" w:rsidRDefault="002C63D7" w:rsidP="006F4880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6F4880">
              <w:rPr>
                <w:rFonts w:ascii="Times New Roman" w:hAnsi="Times New Roman" w:cs="Times New Roman"/>
              </w:rPr>
              <w:t>5</w:t>
            </w:r>
          </w:p>
        </w:tc>
      </w:tr>
      <w:tr w:rsidR="002C63D7" w:rsidRPr="001C31D2">
        <w:trPr>
          <w:trHeight w:val="495"/>
        </w:trPr>
        <w:tc>
          <w:tcPr>
            <w:tcW w:w="2660" w:type="dxa"/>
          </w:tcPr>
          <w:p w:rsidR="002C63D7" w:rsidRDefault="002C63D7" w:rsidP="006F4880">
            <w:pPr>
              <w:spacing w:line="240" w:lineRule="auto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6F4880">
              <w:rPr>
                <w:rFonts w:ascii="Times New Roman" w:hAnsi="Times New Roman" w:cs="Times New Roman"/>
                <w:b/>
                <w:bCs/>
                <w:color w:val="000000"/>
              </w:rPr>
              <w:t>Всего</w:t>
            </w:r>
          </w:p>
          <w:p w:rsidR="002C63D7" w:rsidRDefault="002C63D7" w:rsidP="006F4880">
            <w:pPr>
              <w:spacing w:line="240" w:lineRule="auto"/>
              <w:rPr>
                <w:rFonts w:ascii="Times New Roman" w:hAnsi="Times New Roman" w:cs="Times New Roman"/>
                <w:b/>
                <w:bCs/>
                <w:color w:val="000000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</w:rPr>
              <w:t>Ср балл РТ 79,2</w:t>
            </w:r>
          </w:p>
          <w:p w:rsidR="002C63D7" w:rsidRPr="006F4880" w:rsidRDefault="002C63D7" w:rsidP="006F4880">
            <w:pPr>
              <w:spacing w:line="240" w:lineRule="auto"/>
              <w:rPr>
                <w:rFonts w:ascii="Times New Roman" w:hAnsi="Times New Roman" w:cs="Times New Roman"/>
                <w:b/>
                <w:bCs/>
                <w:color w:val="000000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</w:rPr>
              <w:t>Район 78,2</w:t>
            </w:r>
          </w:p>
        </w:tc>
        <w:tc>
          <w:tcPr>
            <w:tcW w:w="992" w:type="dxa"/>
          </w:tcPr>
          <w:p w:rsidR="002C63D7" w:rsidRPr="001A58CE" w:rsidRDefault="002C63D7" w:rsidP="006F4880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lang w:val="en-US"/>
              </w:rPr>
            </w:pPr>
            <w:r w:rsidRPr="001A58CE">
              <w:rPr>
                <w:rFonts w:ascii="Times New Roman" w:hAnsi="Times New Roman" w:cs="Times New Roman"/>
                <w:b/>
                <w:bCs/>
                <w:color w:val="000000"/>
                <w:lang w:val="en-US"/>
              </w:rPr>
              <w:t>66</w:t>
            </w:r>
          </w:p>
        </w:tc>
        <w:tc>
          <w:tcPr>
            <w:tcW w:w="851" w:type="dxa"/>
          </w:tcPr>
          <w:p w:rsidR="002C63D7" w:rsidRPr="001A58CE" w:rsidRDefault="002C63D7" w:rsidP="006F4880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lang w:val="en-US"/>
              </w:rPr>
            </w:pPr>
            <w:r w:rsidRPr="001A58CE">
              <w:rPr>
                <w:rFonts w:ascii="Times New Roman" w:hAnsi="Times New Roman" w:cs="Times New Roman"/>
                <w:b/>
                <w:bCs/>
                <w:color w:val="000000"/>
                <w:lang w:val="en-US"/>
              </w:rPr>
              <w:t>64</w:t>
            </w:r>
          </w:p>
        </w:tc>
        <w:tc>
          <w:tcPr>
            <w:tcW w:w="850" w:type="dxa"/>
          </w:tcPr>
          <w:p w:rsidR="002C63D7" w:rsidRPr="001A58CE" w:rsidRDefault="002C63D7" w:rsidP="006F4880">
            <w:pPr>
              <w:spacing w:line="240" w:lineRule="auto"/>
              <w:rPr>
                <w:rFonts w:ascii="Times New Roman" w:hAnsi="Times New Roman" w:cs="Times New Roman"/>
                <w:b/>
                <w:bCs/>
                <w:color w:val="000000"/>
                <w:lang w:val="en-US"/>
              </w:rPr>
            </w:pPr>
            <w:r w:rsidRPr="001A58CE">
              <w:rPr>
                <w:rFonts w:ascii="Times New Roman" w:hAnsi="Times New Roman" w:cs="Times New Roman"/>
                <w:b/>
                <w:bCs/>
                <w:color w:val="000000"/>
                <w:lang w:val="en-US"/>
              </w:rPr>
              <w:t>64</w:t>
            </w:r>
          </w:p>
        </w:tc>
        <w:tc>
          <w:tcPr>
            <w:tcW w:w="709" w:type="dxa"/>
          </w:tcPr>
          <w:p w:rsidR="002C63D7" w:rsidRPr="001A58CE" w:rsidRDefault="002C63D7" w:rsidP="006F4880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lang w:val="en-US"/>
              </w:rPr>
            </w:pPr>
            <w:r w:rsidRPr="001A58CE">
              <w:rPr>
                <w:rFonts w:ascii="Times New Roman" w:hAnsi="Times New Roman" w:cs="Times New Roman"/>
                <w:b/>
                <w:bCs/>
                <w:color w:val="000000"/>
                <w:lang w:val="en-US"/>
              </w:rPr>
              <w:t>48</w:t>
            </w:r>
          </w:p>
        </w:tc>
        <w:tc>
          <w:tcPr>
            <w:tcW w:w="850" w:type="dxa"/>
          </w:tcPr>
          <w:p w:rsidR="002C63D7" w:rsidRPr="001A58CE" w:rsidRDefault="002C63D7" w:rsidP="006F4880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lang w:val="en-US"/>
              </w:rPr>
            </w:pPr>
            <w:r w:rsidRPr="001A58CE">
              <w:rPr>
                <w:rFonts w:ascii="Times New Roman" w:hAnsi="Times New Roman" w:cs="Times New Roman"/>
                <w:b/>
                <w:bCs/>
                <w:color w:val="000000"/>
                <w:lang w:val="en-US"/>
              </w:rPr>
              <w:t>15</w:t>
            </w:r>
          </w:p>
        </w:tc>
        <w:tc>
          <w:tcPr>
            <w:tcW w:w="851" w:type="dxa"/>
          </w:tcPr>
          <w:p w:rsidR="002C63D7" w:rsidRPr="001A58CE" w:rsidRDefault="002C63D7" w:rsidP="006F4880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lang w:val="en-US"/>
              </w:rPr>
            </w:pPr>
            <w:r w:rsidRPr="001A58CE">
              <w:rPr>
                <w:rFonts w:ascii="Times New Roman" w:hAnsi="Times New Roman" w:cs="Times New Roman"/>
                <w:b/>
                <w:bCs/>
                <w:color w:val="000000"/>
                <w:lang w:val="en-US"/>
              </w:rPr>
              <w:t>1</w:t>
            </w:r>
          </w:p>
        </w:tc>
        <w:tc>
          <w:tcPr>
            <w:tcW w:w="709" w:type="dxa"/>
          </w:tcPr>
          <w:p w:rsidR="002C63D7" w:rsidRPr="001A58CE" w:rsidRDefault="002C63D7" w:rsidP="006F4880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</w:rPr>
            </w:pPr>
          </w:p>
        </w:tc>
        <w:tc>
          <w:tcPr>
            <w:tcW w:w="850" w:type="dxa"/>
          </w:tcPr>
          <w:p w:rsidR="002C63D7" w:rsidRPr="001A58CE" w:rsidRDefault="002C63D7" w:rsidP="006F4880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lang w:val="en-US"/>
              </w:rPr>
            </w:pPr>
            <w:r w:rsidRPr="001A58CE">
              <w:rPr>
                <w:rFonts w:ascii="Times New Roman" w:hAnsi="Times New Roman" w:cs="Times New Roman"/>
                <w:b/>
                <w:bCs/>
                <w:color w:val="000000"/>
              </w:rPr>
              <w:t>98,4</w:t>
            </w:r>
          </w:p>
        </w:tc>
        <w:tc>
          <w:tcPr>
            <w:tcW w:w="709" w:type="dxa"/>
          </w:tcPr>
          <w:p w:rsidR="002C63D7" w:rsidRPr="001A58CE" w:rsidRDefault="002C63D7" w:rsidP="006F4880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1A58CE">
              <w:rPr>
                <w:rFonts w:ascii="Times New Roman" w:hAnsi="Times New Roman" w:cs="Times New Roman"/>
                <w:b/>
                <w:bCs/>
                <w:color w:val="000000"/>
              </w:rPr>
              <w:t>100</w:t>
            </w:r>
          </w:p>
        </w:tc>
        <w:tc>
          <w:tcPr>
            <w:tcW w:w="570" w:type="dxa"/>
          </w:tcPr>
          <w:p w:rsidR="002C63D7" w:rsidRDefault="002C63D7" w:rsidP="006F4880">
            <w:pPr>
              <w:spacing w:line="240" w:lineRule="auto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4,6</w:t>
            </w:r>
          </w:p>
          <w:p w:rsidR="002C63D7" w:rsidRPr="001A58CE" w:rsidRDefault="002C63D7" w:rsidP="006F4880">
            <w:pPr>
              <w:spacing w:line="240" w:lineRule="auto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РТ4,6</w:t>
            </w:r>
          </w:p>
        </w:tc>
      </w:tr>
    </w:tbl>
    <w:p w:rsidR="002C63D7" w:rsidRPr="006F4880" w:rsidRDefault="002C63D7" w:rsidP="006F4880">
      <w:pPr>
        <w:rPr>
          <w:rFonts w:ascii="Times New Roman" w:hAnsi="Times New Roman" w:cs="Times New Roman"/>
        </w:rPr>
      </w:pPr>
      <w:r w:rsidRPr="006F4880">
        <w:rPr>
          <w:rFonts w:ascii="Times New Roman" w:hAnsi="Times New Roman" w:cs="Times New Roman"/>
        </w:rPr>
        <w:t xml:space="preserve">Результаты мониторинговых исследований 4 классов по татарскому языку в татарских группах </w:t>
      </w:r>
    </w:p>
    <w:tbl>
      <w:tblPr>
        <w:tblpPr w:leftFromText="181" w:rightFromText="181" w:vertAnchor="text" w:horzAnchor="page" w:tblpX="1054" w:tblpY="33"/>
        <w:tblW w:w="1074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2937"/>
        <w:gridCol w:w="857"/>
        <w:gridCol w:w="850"/>
        <w:gridCol w:w="851"/>
        <w:gridCol w:w="850"/>
        <w:gridCol w:w="567"/>
        <w:gridCol w:w="851"/>
        <w:gridCol w:w="850"/>
        <w:gridCol w:w="709"/>
        <w:gridCol w:w="709"/>
        <w:gridCol w:w="718"/>
      </w:tblGrid>
      <w:tr w:rsidR="002C63D7" w:rsidRPr="006F4880">
        <w:trPr>
          <w:trHeight w:val="1074"/>
        </w:trPr>
        <w:tc>
          <w:tcPr>
            <w:tcW w:w="2937" w:type="dxa"/>
          </w:tcPr>
          <w:p w:rsidR="002C63D7" w:rsidRPr="006F4880" w:rsidRDefault="002C63D7" w:rsidP="002A36CB">
            <w:pPr>
              <w:spacing w:line="240" w:lineRule="auto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6F4880">
              <w:rPr>
                <w:rFonts w:ascii="Times New Roman" w:hAnsi="Times New Roman" w:cs="Times New Roman"/>
                <w:b/>
                <w:bCs/>
                <w:color w:val="000000"/>
              </w:rPr>
              <w:t>Наименование ОУ</w:t>
            </w:r>
          </w:p>
        </w:tc>
        <w:tc>
          <w:tcPr>
            <w:tcW w:w="857" w:type="dxa"/>
          </w:tcPr>
          <w:p w:rsidR="002C63D7" w:rsidRPr="006F4880" w:rsidRDefault="002C63D7" w:rsidP="002A36CB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Всего учащихся 4 кл</w:t>
            </w:r>
          </w:p>
        </w:tc>
        <w:tc>
          <w:tcPr>
            <w:tcW w:w="850" w:type="dxa"/>
          </w:tcPr>
          <w:p w:rsidR="002C63D7" w:rsidRPr="006F4880" w:rsidRDefault="002C63D7" w:rsidP="002A36CB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6F4880">
              <w:rPr>
                <w:rFonts w:ascii="Times New Roman" w:hAnsi="Times New Roman" w:cs="Times New Roman"/>
                <w:color w:val="000000"/>
              </w:rPr>
              <w:t>Участвовали</w:t>
            </w:r>
          </w:p>
        </w:tc>
        <w:tc>
          <w:tcPr>
            <w:tcW w:w="851" w:type="dxa"/>
          </w:tcPr>
          <w:p w:rsidR="002C63D7" w:rsidRPr="006F4880" w:rsidRDefault="002C63D7" w:rsidP="002A36CB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6F4880">
              <w:rPr>
                <w:rFonts w:ascii="Times New Roman" w:hAnsi="Times New Roman" w:cs="Times New Roman"/>
                <w:color w:val="000000"/>
              </w:rPr>
              <w:t>Получили результаты</w:t>
            </w:r>
          </w:p>
        </w:tc>
        <w:tc>
          <w:tcPr>
            <w:tcW w:w="850" w:type="dxa"/>
          </w:tcPr>
          <w:p w:rsidR="002C63D7" w:rsidRPr="006F4880" w:rsidRDefault="002C63D7" w:rsidP="002A36CB">
            <w:pPr>
              <w:spacing w:line="240" w:lineRule="auto"/>
              <w:rPr>
                <w:rFonts w:ascii="Times New Roman" w:hAnsi="Times New Roman" w:cs="Times New Roman"/>
                <w:color w:val="000000"/>
              </w:rPr>
            </w:pPr>
            <w:r w:rsidRPr="006F4880">
              <w:rPr>
                <w:rFonts w:ascii="Times New Roman" w:hAnsi="Times New Roman" w:cs="Times New Roman"/>
                <w:color w:val="000000"/>
              </w:rPr>
              <w:t>«5»</w:t>
            </w:r>
          </w:p>
        </w:tc>
        <w:tc>
          <w:tcPr>
            <w:tcW w:w="567" w:type="dxa"/>
          </w:tcPr>
          <w:p w:rsidR="002C63D7" w:rsidRPr="006F4880" w:rsidRDefault="002C63D7" w:rsidP="002A36CB">
            <w:pPr>
              <w:spacing w:line="240" w:lineRule="auto"/>
              <w:rPr>
                <w:rFonts w:ascii="Times New Roman" w:hAnsi="Times New Roman" w:cs="Times New Roman"/>
                <w:color w:val="000000"/>
              </w:rPr>
            </w:pPr>
            <w:r w:rsidRPr="006F4880">
              <w:rPr>
                <w:rFonts w:ascii="Times New Roman" w:hAnsi="Times New Roman" w:cs="Times New Roman"/>
                <w:color w:val="000000"/>
              </w:rPr>
              <w:t>«4»</w:t>
            </w:r>
          </w:p>
        </w:tc>
        <w:tc>
          <w:tcPr>
            <w:tcW w:w="851" w:type="dxa"/>
          </w:tcPr>
          <w:p w:rsidR="002C63D7" w:rsidRPr="006F4880" w:rsidRDefault="002C63D7" w:rsidP="002A36CB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6F4880">
              <w:rPr>
                <w:rFonts w:ascii="Times New Roman" w:hAnsi="Times New Roman" w:cs="Times New Roman"/>
                <w:color w:val="000000"/>
              </w:rPr>
              <w:t>«3»</w:t>
            </w:r>
          </w:p>
        </w:tc>
        <w:tc>
          <w:tcPr>
            <w:tcW w:w="850" w:type="dxa"/>
          </w:tcPr>
          <w:p w:rsidR="002C63D7" w:rsidRPr="006F4880" w:rsidRDefault="002C63D7" w:rsidP="002A36CB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6F4880">
              <w:rPr>
                <w:rFonts w:ascii="Times New Roman" w:hAnsi="Times New Roman" w:cs="Times New Roman"/>
                <w:color w:val="000000"/>
              </w:rPr>
              <w:t>«2»</w:t>
            </w:r>
          </w:p>
        </w:tc>
        <w:tc>
          <w:tcPr>
            <w:tcW w:w="709" w:type="dxa"/>
          </w:tcPr>
          <w:p w:rsidR="002C63D7" w:rsidRPr="006F4880" w:rsidRDefault="002C63D7" w:rsidP="002A36CB">
            <w:pPr>
              <w:spacing w:line="240" w:lineRule="auto"/>
              <w:rPr>
                <w:rFonts w:ascii="Times New Roman" w:hAnsi="Times New Roman" w:cs="Times New Roman"/>
                <w:color w:val="000000"/>
              </w:rPr>
            </w:pPr>
            <w:r w:rsidRPr="006F4880">
              <w:rPr>
                <w:rFonts w:ascii="Times New Roman" w:hAnsi="Times New Roman" w:cs="Times New Roman"/>
                <w:color w:val="000000"/>
              </w:rPr>
              <w:t>качество</w:t>
            </w:r>
          </w:p>
        </w:tc>
        <w:tc>
          <w:tcPr>
            <w:tcW w:w="709" w:type="dxa"/>
          </w:tcPr>
          <w:p w:rsidR="002C63D7" w:rsidRPr="006F4880" w:rsidRDefault="002C63D7" w:rsidP="002A36CB">
            <w:pPr>
              <w:spacing w:line="240" w:lineRule="auto"/>
              <w:rPr>
                <w:rFonts w:ascii="Times New Roman" w:hAnsi="Times New Roman" w:cs="Times New Roman"/>
                <w:color w:val="000000"/>
              </w:rPr>
            </w:pPr>
            <w:r w:rsidRPr="006F4880">
              <w:rPr>
                <w:rFonts w:ascii="Times New Roman" w:hAnsi="Times New Roman" w:cs="Times New Roman"/>
                <w:color w:val="000000"/>
              </w:rPr>
              <w:t>успеваемость</w:t>
            </w:r>
          </w:p>
        </w:tc>
        <w:tc>
          <w:tcPr>
            <w:tcW w:w="718" w:type="dxa"/>
          </w:tcPr>
          <w:p w:rsidR="002C63D7" w:rsidRPr="006F4880" w:rsidRDefault="002C63D7" w:rsidP="002A36CB">
            <w:pPr>
              <w:spacing w:line="240" w:lineRule="auto"/>
              <w:rPr>
                <w:rFonts w:ascii="Times New Roman" w:hAnsi="Times New Roman" w:cs="Times New Roman"/>
                <w:color w:val="000000"/>
              </w:rPr>
            </w:pPr>
            <w:r w:rsidRPr="006F4880">
              <w:rPr>
                <w:rFonts w:ascii="Times New Roman" w:hAnsi="Times New Roman" w:cs="Times New Roman"/>
                <w:color w:val="000000"/>
              </w:rPr>
              <w:t>Ср оценка</w:t>
            </w:r>
          </w:p>
        </w:tc>
      </w:tr>
      <w:tr w:rsidR="002C63D7" w:rsidRPr="006F4880">
        <w:trPr>
          <w:trHeight w:val="314"/>
        </w:trPr>
        <w:tc>
          <w:tcPr>
            <w:tcW w:w="2937" w:type="dxa"/>
          </w:tcPr>
          <w:p w:rsidR="002C63D7" w:rsidRPr="006F4880" w:rsidRDefault="002C63D7" w:rsidP="002A36CB">
            <w:pPr>
              <w:spacing w:line="240" w:lineRule="auto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6F4880">
              <w:rPr>
                <w:rFonts w:ascii="Times New Roman" w:hAnsi="Times New Roman" w:cs="Times New Roman"/>
                <w:b/>
                <w:bCs/>
                <w:color w:val="000000"/>
              </w:rPr>
              <w:t xml:space="preserve">Гимназия </w:t>
            </w:r>
          </w:p>
        </w:tc>
        <w:tc>
          <w:tcPr>
            <w:tcW w:w="857" w:type="dxa"/>
          </w:tcPr>
          <w:p w:rsidR="002C63D7" w:rsidRPr="006F4880" w:rsidRDefault="002C63D7" w:rsidP="002A36CB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6F4880">
              <w:rPr>
                <w:rFonts w:ascii="Times New Roman" w:hAnsi="Times New Roman" w:cs="Times New Roman"/>
                <w:color w:val="000000"/>
              </w:rPr>
              <w:t>48</w:t>
            </w:r>
          </w:p>
        </w:tc>
        <w:tc>
          <w:tcPr>
            <w:tcW w:w="850" w:type="dxa"/>
          </w:tcPr>
          <w:p w:rsidR="002C63D7" w:rsidRPr="006F4880" w:rsidRDefault="002C63D7" w:rsidP="002A36CB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6F4880">
              <w:rPr>
                <w:rFonts w:ascii="Times New Roman" w:hAnsi="Times New Roman" w:cs="Times New Roman"/>
                <w:color w:val="000000"/>
              </w:rPr>
              <w:t>19</w:t>
            </w:r>
          </w:p>
        </w:tc>
        <w:tc>
          <w:tcPr>
            <w:tcW w:w="851" w:type="dxa"/>
          </w:tcPr>
          <w:p w:rsidR="002C63D7" w:rsidRPr="006F4880" w:rsidRDefault="002C63D7" w:rsidP="002A36CB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6F4880">
              <w:rPr>
                <w:rFonts w:ascii="Times New Roman" w:hAnsi="Times New Roman" w:cs="Times New Roman"/>
                <w:color w:val="000000"/>
              </w:rPr>
              <w:t>19</w:t>
            </w:r>
          </w:p>
        </w:tc>
        <w:tc>
          <w:tcPr>
            <w:tcW w:w="850" w:type="dxa"/>
          </w:tcPr>
          <w:p w:rsidR="002C63D7" w:rsidRPr="006F4880" w:rsidRDefault="002C63D7" w:rsidP="002A36CB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6F4880">
              <w:rPr>
                <w:rFonts w:ascii="Times New Roman" w:hAnsi="Times New Roman" w:cs="Times New Roman"/>
                <w:color w:val="000000"/>
              </w:rPr>
              <w:t>14</w:t>
            </w:r>
          </w:p>
        </w:tc>
        <w:tc>
          <w:tcPr>
            <w:tcW w:w="567" w:type="dxa"/>
          </w:tcPr>
          <w:p w:rsidR="002C63D7" w:rsidRPr="006F4880" w:rsidRDefault="002C63D7" w:rsidP="002A36CB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6F4880">
              <w:rPr>
                <w:rFonts w:ascii="Times New Roman" w:hAnsi="Times New Roman" w:cs="Times New Roman"/>
                <w:color w:val="000000"/>
              </w:rPr>
              <w:t>5</w:t>
            </w:r>
          </w:p>
        </w:tc>
        <w:tc>
          <w:tcPr>
            <w:tcW w:w="851" w:type="dxa"/>
          </w:tcPr>
          <w:p w:rsidR="002C63D7" w:rsidRPr="006F4880" w:rsidRDefault="002C63D7" w:rsidP="002A36CB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850" w:type="dxa"/>
          </w:tcPr>
          <w:p w:rsidR="002C63D7" w:rsidRPr="006F4880" w:rsidRDefault="002C63D7" w:rsidP="002A36CB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709" w:type="dxa"/>
          </w:tcPr>
          <w:p w:rsidR="002C63D7" w:rsidRPr="006F4880" w:rsidRDefault="002C63D7" w:rsidP="002A36CB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lang w:val="en-US"/>
              </w:rPr>
            </w:pPr>
            <w:r w:rsidRPr="006F4880">
              <w:rPr>
                <w:rFonts w:ascii="Times New Roman" w:hAnsi="Times New Roman" w:cs="Times New Roman"/>
                <w:color w:val="000000"/>
                <w:lang w:val="en-US"/>
              </w:rPr>
              <w:t>100</w:t>
            </w:r>
          </w:p>
        </w:tc>
        <w:tc>
          <w:tcPr>
            <w:tcW w:w="709" w:type="dxa"/>
          </w:tcPr>
          <w:p w:rsidR="002C63D7" w:rsidRPr="006F4880" w:rsidRDefault="002C63D7" w:rsidP="002A36CB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lang w:val="en-US"/>
              </w:rPr>
            </w:pPr>
            <w:r w:rsidRPr="006F4880">
              <w:rPr>
                <w:rFonts w:ascii="Times New Roman" w:hAnsi="Times New Roman" w:cs="Times New Roman"/>
                <w:color w:val="000000"/>
                <w:lang w:val="en-US"/>
              </w:rPr>
              <w:t>100</w:t>
            </w:r>
          </w:p>
        </w:tc>
        <w:tc>
          <w:tcPr>
            <w:tcW w:w="718" w:type="dxa"/>
          </w:tcPr>
          <w:p w:rsidR="002C63D7" w:rsidRPr="006F4880" w:rsidRDefault="002C63D7" w:rsidP="002A36CB">
            <w:pPr>
              <w:spacing w:line="240" w:lineRule="auto"/>
              <w:rPr>
                <w:rFonts w:ascii="Times New Roman" w:hAnsi="Times New Roman" w:cs="Times New Roman"/>
                <w:color w:val="000000"/>
              </w:rPr>
            </w:pPr>
            <w:r w:rsidRPr="006F4880">
              <w:rPr>
                <w:rFonts w:ascii="Times New Roman" w:hAnsi="Times New Roman" w:cs="Times New Roman"/>
                <w:color w:val="000000"/>
              </w:rPr>
              <w:t>4,7</w:t>
            </w:r>
          </w:p>
        </w:tc>
      </w:tr>
      <w:tr w:rsidR="002C63D7" w:rsidRPr="006F4880">
        <w:trPr>
          <w:trHeight w:val="314"/>
        </w:trPr>
        <w:tc>
          <w:tcPr>
            <w:tcW w:w="2937" w:type="dxa"/>
          </w:tcPr>
          <w:p w:rsidR="002C63D7" w:rsidRPr="006F4880" w:rsidRDefault="002C63D7" w:rsidP="002A36CB">
            <w:pPr>
              <w:spacing w:line="240" w:lineRule="auto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6F4880">
              <w:rPr>
                <w:rFonts w:ascii="Times New Roman" w:hAnsi="Times New Roman" w:cs="Times New Roman"/>
                <w:b/>
                <w:bCs/>
                <w:color w:val="000000"/>
              </w:rPr>
              <w:t>АСОШ №2</w:t>
            </w:r>
          </w:p>
        </w:tc>
        <w:tc>
          <w:tcPr>
            <w:tcW w:w="857" w:type="dxa"/>
          </w:tcPr>
          <w:p w:rsidR="002C63D7" w:rsidRPr="006F4880" w:rsidRDefault="002C63D7" w:rsidP="002A36CB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6F4880">
              <w:rPr>
                <w:rFonts w:ascii="Times New Roman" w:hAnsi="Times New Roman" w:cs="Times New Roman"/>
                <w:color w:val="000000"/>
              </w:rPr>
              <w:t>79</w:t>
            </w:r>
          </w:p>
        </w:tc>
        <w:tc>
          <w:tcPr>
            <w:tcW w:w="850" w:type="dxa"/>
          </w:tcPr>
          <w:p w:rsidR="002C63D7" w:rsidRPr="006F4880" w:rsidRDefault="002C63D7" w:rsidP="002A36CB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6F4880">
              <w:rPr>
                <w:rFonts w:ascii="Times New Roman" w:hAnsi="Times New Roman" w:cs="Times New Roman"/>
                <w:color w:val="000000"/>
              </w:rPr>
              <w:t>12</w:t>
            </w:r>
          </w:p>
        </w:tc>
        <w:tc>
          <w:tcPr>
            <w:tcW w:w="851" w:type="dxa"/>
          </w:tcPr>
          <w:p w:rsidR="002C63D7" w:rsidRPr="006F4880" w:rsidRDefault="002C63D7" w:rsidP="002A36CB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6F4880">
              <w:rPr>
                <w:rFonts w:ascii="Times New Roman" w:hAnsi="Times New Roman" w:cs="Times New Roman"/>
                <w:color w:val="000000"/>
              </w:rPr>
              <w:t>12</w:t>
            </w:r>
          </w:p>
        </w:tc>
        <w:tc>
          <w:tcPr>
            <w:tcW w:w="850" w:type="dxa"/>
          </w:tcPr>
          <w:p w:rsidR="002C63D7" w:rsidRPr="006F4880" w:rsidRDefault="002C63D7" w:rsidP="002A36CB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6F4880">
              <w:rPr>
                <w:rFonts w:ascii="Times New Roman" w:hAnsi="Times New Roman" w:cs="Times New Roman"/>
                <w:color w:val="000000"/>
              </w:rPr>
              <w:t>0</w:t>
            </w:r>
          </w:p>
        </w:tc>
        <w:tc>
          <w:tcPr>
            <w:tcW w:w="567" w:type="dxa"/>
          </w:tcPr>
          <w:p w:rsidR="002C63D7" w:rsidRPr="006F4880" w:rsidRDefault="002C63D7" w:rsidP="002A36CB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6F4880">
              <w:rPr>
                <w:rFonts w:ascii="Times New Roman" w:hAnsi="Times New Roman" w:cs="Times New Roman"/>
                <w:color w:val="000000"/>
              </w:rPr>
              <w:t>4</w:t>
            </w:r>
          </w:p>
        </w:tc>
        <w:tc>
          <w:tcPr>
            <w:tcW w:w="851" w:type="dxa"/>
          </w:tcPr>
          <w:p w:rsidR="002C63D7" w:rsidRPr="006F4880" w:rsidRDefault="002C63D7" w:rsidP="002A36CB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6F4880">
              <w:rPr>
                <w:rFonts w:ascii="Times New Roman" w:hAnsi="Times New Roman" w:cs="Times New Roman"/>
                <w:color w:val="000000"/>
              </w:rPr>
              <w:t>6</w:t>
            </w:r>
          </w:p>
        </w:tc>
        <w:tc>
          <w:tcPr>
            <w:tcW w:w="850" w:type="dxa"/>
          </w:tcPr>
          <w:p w:rsidR="002C63D7" w:rsidRPr="006F4880" w:rsidRDefault="002C63D7" w:rsidP="002A36CB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6F4880">
              <w:rPr>
                <w:rFonts w:ascii="Times New Roman" w:hAnsi="Times New Roman" w:cs="Times New Roman"/>
                <w:color w:val="000000"/>
              </w:rPr>
              <w:t>2</w:t>
            </w:r>
          </w:p>
        </w:tc>
        <w:tc>
          <w:tcPr>
            <w:tcW w:w="709" w:type="dxa"/>
          </w:tcPr>
          <w:p w:rsidR="002C63D7" w:rsidRPr="006F4880" w:rsidRDefault="002C63D7" w:rsidP="002A36CB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6F4880">
              <w:rPr>
                <w:rFonts w:ascii="Times New Roman" w:hAnsi="Times New Roman" w:cs="Times New Roman"/>
                <w:color w:val="000000"/>
              </w:rPr>
              <w:t>33,3</w:t>
            </w:r>
          </w:p>
        </w:tc>
        <w:tc>
          <w:tcPr>
            <w:tcW w:w="709" w:type="dxa"/>
          </w:tcPr>
          <w:p w:rsidR="002C63D7" w:rsidRPr="006F4880" w:rsidRDefault="002C63D7" w:rsidP="002A36CB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lang w:val="en-US"/>
              </w:rPr>
            </w:pPr>
            <w:r w:rsidRPr="006F4880">
              <w:rPr>
                <w:rFonts w:ascii="Times New Roman" w:hAnsi="Times New Roman" w:cs="Times New Roman"/>
                <w:color w:val="000000"/>
              </w:rPr>
              <w:t>83,3</w:t>
            </w:r>
          </w:p>
        </w:tc>
        <w:tc>
          <w:tcPr>
            <w:tcW w:w="718" w:type="dxa"/>
          </w:tcPr>
          <w:p w:rsidR="002C63D7" w:rsidRPr="006F4880" w:rsidRDefault="002C63D7" w:rsidP="002A36CB">
            <w:pPr>
              <w:spacing w:line="240" w:lineRule="auto"/>
              <w:rPr>
                <w:rFonts w:ascii="Times New Roman" w:hAnsi="Times New Roman" w:cs="Times New Roman"/>
                <w:color w:val="000000"/>
              </w:rPr>
            </w:pPr>
            <w:r w:rsidRPr="006F4880">
              <w:rPr>
                <w:rFonts w:ascii="Times New Roman" w:hAnsi="Times New Roman" w:cs="Times New Roman"/>
                <w:color w:val="000000"/>
              </w:rPr>
              <w:t>3,1</w:t>
            </w:r>
          </w:p>
        </w:tc>
      </w:tr>
      <w:tr w:rsidR="002C63D7" w:rsidRPr="006F4880">
        <w:trPr>
          <w:trHeight w:val="329"/>
        </w:trPr>
        <w:tc>
          <w:tcPr>
            <w:tcW w:w="2937" w:type="dxa"/>
          </w:tcPr>
          <w:p w:rsidR="002C63D7" w:rsidRPr="006F4880" w:rsidRDefault="002C63D7" w:rsidP="002A36CB">
            <w:pPr>
              <w:spacing w:line="240" w:lineRule="auto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6F4880">
              <w:rPr>
                <w:rFonts w:ascii="Times New Roman" w:hAnsi="Times New Roman" w:cs="Times New Roman"/>
                <w:b/>
                <w:bCs/>
                <w:color w:val="000000"/>
              </w:rPr>
              <w:t>АСОШ №4</w:t>
            </w:r>
          </w:p>
        </w:tc>
        <w:tc>
          <w:tcPr>
            <w:tcW w:w="857" w:type="dxa"/>
          </w:tcPr>
          <w:p w:rsidR="002C63D7" w:rsidRPr="006F4880" w:rsidRDefault="002C63D7" w:rsidP="002A36CB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6F4880">
              <w:rPr>
                <w:rFonts w:ascii="Times New Roman" w:hAnsi="Times New Roman" w:cs="Times New Roman"/>
                <w:color w:val="000000"/>
              </w:rPr>
              <w:t>30</w:t>
            </w:r>
          </w:p>
        </w:tc>
        <w:tc>
          <w:tcPr>
            <w:tcW w:w="850" w:type="dxa"/>
          </w:tcPr>
          <w:p w:rsidR="002C63D7" w:rsidRPr="006F4880" w:rsidRDefault="002C63D7" w:rsidP="002A36CB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6F4880">
              <w:rPr>
                <w:rFonts w:ascii="Times New Roman" w:hAnsi="Times New Roman" w:cs="Times New Roman"/>
                <w:color w:val="000000"/>
              </w:rPr>
              <w:t>8</w:t>
            </w:r>
          </w:p>
        </w:tc>
        <w:tc>
          <w:tcPr>
            <w:tcW w:w="851" w:type="dxa"/>
          </w:tcPr>
          <w:p w:rsidR="002C63D7" w:rsidRPr="006F4880" w:rsidRDefault="002C63D7" w:rsidP="002A36CB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6F4880">
              <w:rPr>
                <w:rFonts w:ascii="Times New Roman" w:hAnsi="Times New Roman" w:cs="Times New Roman"/>
                <w:color w:val="000000"/>
              </w:rPr>
              <w:t>8</w:t>
            </w:r>
          </w:p>
        </w:tc>
        <w:tc>
          <w:tcPr>
            <w:tcW w:w="850" w:type="dxa"/>
          </w:tcPr>
          <w:p w:rsidR="002C63D7" w:rsidRPr="006F4880" w:rsidRDefault="002C63D7" w:rsidP="002A36CB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6F4880">
              <w:rPr>
                <w:rFonts w:ascii="Times New Roman" w:hAnsi="Times New Roman" w:cs="Times New Roman"/>
                <w:color w:val="000000"/>
              </w:rPr>
              <w:t>0</w:t>
            </w:r>
          </w:p>
        </w:tc>
        <w:tc>
          <w:tcPr>
            <w:tcW w:w="567" w:type="dxa"/>
          </w:tcPr>
          <w:p w:rsidR="002C63D7" w:rsidRPr="006F4880" w:rsidRDefault="002C63D7" w:rsidP="002A36CB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6F4880">
              <w:rPr>
                <w:rFonts w:ascii="Times New Roman" w:hAnsi="Times New Roman" w:cs="Times New Roman"/>
                <w:color w:val="000000"/>
              </w:rPr>
              <w:t>2</w:t>
            </w:r>
          </w:p>
        </w:tc>
        <w:tc>
          <w:tcPr>
            <w:tcW w:w="851" w:type="dxa"/>
          </w:tcPr>
          <w:p w:rsidR="002C63D7" w:rsidRPr="006F4880" w:rsidRDefault="002C63D7" w:rsidP="002A36CB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6F4880">
              <w:rPr>
                <w:rFonts w:ascii="Times New Roman" w:hAnsi="Times New Roman" w:cs="Times New Roman"/>
                <w:color w:val="000000"/>
              </w:rPr>
              <w:t>4</w:t>
            </w:r>
          </w:p>
        </w:tc>
        <w:tc>
          <w:tcPr>
            <w:tcW w:w="850" w:type="dxa"/>
          </w:tcPr>
          <w:p w:rsidR="002C63D7" w:rsidRPr="006F4880" w:rsidRDefault="002C63D7" w:rsidP="002A36CB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6F4880">
              <w:rPr>
                <w:rFonts w:ascii="Times New Roman" w:hAnsi="Times New Roman" w:cs="Times New Roman"/>
                <w:color w:val="000000"/>
              </w:rPr>
              <w:t>2</w:t>
            </w:r>
          </w:p>
        </w:tc>
        <w:tc>
          <w:tcPr>
            <w:tcW w:w="709" w:type="dxa"/>
          </w:tcPr>
          <w:p w:rsidR="002C63D7" w:rsidRPr="006F4880" w:rsidRDefault="002C63D7" w:rsidP="002A36CB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6F4880">
              <w:rPr>
                <w:rFonts w:ascii="Times New Roman" w:hAnsi="Times New Roman" w:cs="Times New Roman"/>
                <w:color w:val="000000"/>
              </w:rPr>
              <w:t>25</w:t>
            </w:r>
          </w:p>
        </w:tc>
        <w:tc>
          <w:tcPr>
            <w:tcW w:w="709" w:type="dxa"/>
          </w:tcPr>
          <w:p w:rsidR="002C63D7" w:rsidRPr="006F4880" w:rsidRDefault="002C63D7" w:rsidP="002A36CB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6F4880">
              <w:rPr>
                <w:rFonts w:ascii="Times New Roman" w:hAnsi="Times New Roman" w:cs="Times New Roman"/>
                <w:color w:val="000000"/>
              </w:rPr>
              <w:t>75</w:t>
            </w:r>
          </w:p>
        </w:tc>
        <w:tc>
          <w:tcPr>
            <w:tcW w:w="718" w:type="dxa"/>
          </w:tcPr>
          <w:p w:rsidR="002C63D7" w:rsidRPr="006F4880" w:rsidRDefault="002C63D7" w:rsidP="002A36CB">
            <w:pPr>
              <w:spacing w:line="240" w:lineRule="auto"/>
              <w:rPr>
                <w:rFonts w:ascii="Times New Roman" w:hAnsi="Times New Roman" w:cs="Times New Roman"/>
                <w:color w:val="000000"/>
              </w:rPr>
            </w:pPr>
            <w:r w:rsidRPr="006F4880">
              <w:rPr>
                <w:rFonts w:ascii="Times New Roman" w:hAnsi="Times New Roman" w:cs="Times New Roman"/>
                <w:color w:val="000000"/>
              </w:rPr>
              <w:t>3</w:t>
            </w:r>
          </w:p>
        </w:tc>
      </w:tr>
      <w:tr w:rsidR="002C63D7" w:rsidRPr="006F4880">
        <w:trPr>
          <w:trHeight w:val="314"/>
        </w:trPr>
        <w:tc>
          <w:tcPr>
            <w:tcW w:w="2937" w:type="dxa"/>
          </w:tcPr>
          <w:p w:rsidR="002C63D7" w:rsidRPr="006F4880" w:rsidRDefault="002C63D7" w:rsidP="002A36CB">
            <w:pPr>
              <w:spacing w:line="240" w:lineRule="auto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6F4880">
              <w:rPr>
                <w:rFonts w:ascii="Times New Roman" w:hAnsi="Times New Roman" w:cs="Times New Roman"/>
                <w:b/>
                <w:bCs/>
                <w:color w:val="000000"/>
              </w:rPr>
              <w:t xml:space="preserve"> Терсинская СОШ</w:t>
            </w:r>
          </w:p>
        </w:tc>
        <w:tc>
          <w:tcPr>
            <w:tcW w:w="857" w:type="dxa"/>
          </w:tcPr>
          <w:p w:rsidR="002C63D7" w:rsidRPr="006F4880" w:rsidRDefault="002C63D7" w:rsidP="002A36CB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6F4880">
              <w:rPr>
                <w:rFonts w:ascii="Times New Roman" w:hAnsi="Times New Roman" w:cs="Times New Roman"/>
                <w:color w:val="000000"/>
              </w:rPr>
              <w:t>16</w:t>
            </w:r>
          </w:p>
        </w:tc>
        <w:tc>
          <w:tcPr>
            <w:tcW w:w="850" w:type="dxa"/>
          </w:tcPr>
          <w:p w:rsidR="002C63D7" w:rsidRPr="006F4880" w:rsidRDefault="002C63D7" w:rsidP="002A36CB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6F4880">
              <w:rPr>
                <w:rFonts w:ascii="Times New Roman" w:hAnsi="Times New Roman" w:cs="Times New Roman"/>
                <w:color w:val="000000"/>
              </w:rPr>
              <w:t>5</w:t>
            </w:r>
          </w:p>
        </w:tc>
        <w:tc>
          <w:tcPr>
            <w:tcW w:w="851" w:type="dxa"/>
          </w:tcPr>
          <w:p w:rsidR="002C63D7" w:rsidRPr="006F4880" w:rsidRDefault="002C63D7" w:rsidP="002A36CB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6F4880">
              <w:rPr>
                <w:rFonts w:ascii="Times New Roman" w:hAnsi="Times New Roman" w:cs="Times New Roman"/>
                <w:color w:val="000000"/>
              </w:rPr>
              <w:t>5</w:t>
            </w:r>
          </w:p>
        </w:tc>
        <w:tc>
          <w:tcPr>
            <w:tcW w:w="850" w:type="dxa"/>
          </w:tcPr>
          <w:p w:rsidR="002C63D7" w:rsidRPr="006F4880" w:rsidRDefault="002C63D7" w:rsidP="002A36CB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6F4880">
              <w:rPr>
                <w:rFonts w:ascii="Times New Roman" w:hAnsi="Times New Roman" w:cs="Times New Roman"/>
                <w:color w:val="000000"/>
              </w:rPr>
              <w:t>2</w:t>
            </w:r>
          </w:p>
        </w:tc>
        <w:tc>
          <w:tcPr>
            <w:tcW w:w="567" w:type="dxa"/>
          </w:tcPr>
          <w:p w:rsidR="002C63D7" w:rsidRPr="006F4880" w:rsidRDefault="002C63D7" w:rsidP="002A36CB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6F4880">
              <w:rPr>
                <w:rFonts w:ascii="Times New Roman" w:hAnsi="Times New Roman" w:cs="Times New Roman"/>
                <w:color w:val="000000"/>
              </w:rPr>
              <w:t>1</w:t>
            </w:r>
          </w:p>
        </w:tc>
        <w:tc>
          <w:tcPr>
            <w:tcW w:w="851" w:type="dxa"/>
          </w:tcPr>
          <w:p w:rsidR="002C63D7" w:rsidRPr="006F4880" w:rsidRDefault="002C63D7" w:rsidP="002A36CB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6F4880">
              <w:rPr>
                <w:rFonts w:ascii="Times New Roman" w:hAnsi="Times New Roman" w:cs="Times New Roman"/>
                <w:color w:val="000000"/>
              </w:rPr>
              <w:t>2</w:t>
            </w:r>
          </w:p>
        </w:tc>
        <w:tc>
          <w:tcPr>
            <w:tcW w:w="850" w:type="dxa"/>
          </w:tcPr>
          <w:p w:rsidR="002C63D7" w:rsidRPr="006F4880" w:rsidRDefault="002C63D7" w:rsidP="002A36CB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709" w:type="dxa"/>
          </w:tcPr>
          <w:p w:rsidR="002C63D7" w:rsidRPr="006F4880" w:rsidRDefault="002C63D7" w:rsidP="002A36CB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6F4880">
              <w:rPr>
                <w:rFonts w:ascii="Times New Roman" w:hAnsi="Times New Roman" w:cs="Times New Roman"/>
                <w:color w:val="000000"/>
              </w:rPr>
              <w:t>60</w:t>
            </w:r>
          </w:p>
        </w:tc>
        <w:tc>
          <w:tcPr>
            <w:tcW w:w="709" w:type="dxa"/>
          </w:tcPr>
          <w:p w:rsidR="002C63D7" w:rsidRPr="006F4880" w:rsidRDefault="002C63D7" w:rsidP="002A36CB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6F4880">
              <w:rPr>
                <w:rFonts w:ascii="Times New Roman" w:hAnsi="Times New Roman" w:cs="Times New Roman"/>
                <w:color w:val="000000"/>
              </w:rPr>
              <w:t>100</w:t>
            </w:r>
          </w:p>
        </w:tc>
        <w:tc>
          <w:tcPr>
            <w:tcW w:w="718" w:type="dxa"/>
          </w:tcPr>
          <w:p w:rsidR="002C63D7" w:rsidRPr="006F4880" w:rsidRDefault="002C63D7" w:rsidP="002A36CB">
            <w:pPr>
              <w:spacing w:line="240" w:lineRule="auto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4</w:t>
            </w:r>
          </w:p>
        </w:tc>
      </w:tr>
      <w:tr w:rsidR="002C63D7" w:rsidRPr="006F4880">
        <w:trPr>
          <w:trHeight w:val="314"/>
        </w:trPr>
        <w:tc>
          <w:tcPr>
            <w:tcW w:w="2937" w:type="dxa"/>
          </w:tcPr>
          <w:p w:rsidR="002C63D7" w:rsidRPr="006F4880" w:rsidRDefault="002C63D7" w:rsidP="002A36CB">
            <w:pPr>
              <w:spacing w:line="240" w:lineRule="auto"/>
              <w:ind w:right="252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6F4880">
              <w:rPr>
                <w:rFonts w:ascii="Times New Roman" w:hAnsi="Times New Roman" w:cs="Times New Roman"/>
                <w:b/>
                <w:bCs/>
                <w:color w:val="000000"/>
              </w:rPr>
              <w:t>Крынды НОШ</w:t>
            </w:r>
          </w:p>
        </w:tc>
        <w:tc>
          <w:tcPr>
            <w:tcW w:w="857" w:type="dxa"/>
          </w:tcPr>
          <w:p w:rsidR="002C63D7" w:rsidRPr="006F4880" w:rsidRDefault="002C63D7" w:rsidP="002A36CB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6F4880">
              <w:rPr>
                <w:rFonts w:ascii="Times New Roman" w:hAnsi="Times New Roman" w:cs="Times New Roman"/>
                <w:color w:val="000000"/>
              </w:rPr>
              <w:t>3</w:t>
            </w:r>
          </w:p>
        </w:tc>
        <w:tc>
          <w:tcPr>
            <w:tcW w:w="850" w:type="dxa"/>
          </w:tcPr>
          <w:p w:rsidR="002C63D7" w:rsidRPr="006F4880" w:rsidRDefault="002C63D7" w:rsidP="002A36CB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6F4880">
              <w:rPr>
                <w:rFonts w:ascii="Times New Roman" w:hAnsi="Times New Roman" w:cs="Times New Roman"/>
                <w:color w:val="000000"/>
              </w:rPr>
              <w:t>1</w:t>
            </w:r>
          </w:p>
        </w:tc>
        <w:tc>
          <w:tcPr>
            <w:tcW w:w="851" w:type="dxa"/>
          </w:tcPr>
          <w:p w:rsidR="002C63D7" w:rsidRPr="006F4880" w:rsidRDefault="002C63D7" w:rsidP="002A36CB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6F4880">
              <w:rPr>
                <w:rFonts w:ascii="Times New Roman" w:hAnsi="Times New Roman" w:cs="Times New Roman"/>
                <w:color w:val="000000"/>
              </w:rPr>
              <w:t>1</w:t>
            </w:r>
          </w:p>
        </w:tc>
        <w:tc>
          <w:tcPr>
            <w:tcW w:w="850" w:type="dxa"/>
          </w:tcPr>
          <w:p w:rsidR="002C63D7" w:rsidRPr="006F4880" w:rsidRDefault="002C63D7" w:rsidP="002A36CB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567" w:type="dxa"/>
          </w:tcPr>
          <w:p w:rsidR="002C63D7" w:rsidRPr="006F4880" w:rsidRDefault="002C63D7" w:rsidP="002A36CB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6F4880">
              <w:rPr>
                <w:rFonts w:ascii="Times New Roman" w:hAnsi="Times New Roman" w:cs="Times New Roman"/>
                <w:color w:val="000000"/>
              </w:rPr>
              <w:t>1</w:t>
            </w:r>
          </w:p>
        </w:tc>
        <w:tc>
          <w:tcPr>
            <w:tcW w:w="851" w:type="dxa"/>
          </w:tcPr>
          <w:p w:rsidR="002C63D7" w:rsidRPr="006F4880" w:rsidRDefault="002C63D7" w:rsidP="002A36CB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850" w:type="dxa"/>
          </w:tcPr>
          <w:p w:rsidR="002C63D7" w:rsidRPr="006F4880" w:rsidRDefault="002C63D7" w:rsidP="002A36CB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709" w:type="dxa"/>
          </w:tcPr>
          <w:p w:rsidR="002C63D7" w:rsidRPr="006F4880" w:rsidRDefault="002C63D7" w:rsidP="002A36CB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6F4880">
              <w:rPr>
                <w:rFonts w:ascii="Times New Roman" w:hAnsi="Times New Roman" w:cs="Times New Roman"/>
                <w:color w:val="000000"/>
              </w:rPr>
              <w:t>100</w:t>
            </w:r>
          </w:p>
        </w:tc>
        <w:tc>
          <w:tcPr>
            <w:tcW w:w="709" w:type="dxa"/>
          </w:tcPr>
          <w:p w:rsidR="002C63D7" w:rsidRPr="006F4880" w:rsidRDefault="002C63D7" w:rsidP="002A36CB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6F4880">
              <w:rPr>
                <w:rFonts w:ascii="Times New Roman" w:hAnsi="Times New Roman" w:cs="Times New Roman"/>
                <w:color w:val="000000"/>
              </w:rPr>
              <w:t>100</w:t>
            </w:r>
          </w:p>
        </w:tc>
        <w:tc>
          <w:tcPr>
            <w:tcW w:w="718" w:type="dxa"/>
          </w:tcPr>
          <w:p w:rsidR="002C63D7" w:rsidRPr="006F4880" w:rsidRDefault="002C63D7" w:rsidP="002A36CB">
            <w:pPr>
              <w:spacing w:line="240" w:lineRule="auto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4</w:t>
            </w:r>
          </w:p>
        </w:tc>
      </w:tr>
      <w:tr w:rsidR="002C63D7" w:rsidRPr="006F4880">
        <w:trPr>
          <w:trHeight w:val="314"/>
        </w:trPr>
        <w:tc>
          <w:tcPr>
            <w:tcW w:w="2937" w:type="dxa"/>
          </w:tcPr>
          <w:p w:rsidR="002C63D7" w:rsidRDefault="002C63D7" w:rsidP="002A36CB">
            <w:pPr>
              <w:spacing w:line="240" w:lineRule="auto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6F4880">
              <w:rPr>
                <w:rFonts w:ascii="Times New Roman" w:hAnsi="Times New Roman" w:cs="Times New Roman"/>
                <w:b/>
                <w:bCs/>
                <w:color w:val="000000"/>
              </w:rPr>
              <w:t>Всего</w:t>
            </w:r>
            <w:r>
              <w:rPr>
                <w:rFonts w:ascii="Times New Roman" w:hAnsi="Times New Roman" w:cs="Times New Roman"/>
                <w:b/>
                <w:bCs/>
                <w:color w:val="000000"/>
              </w:rPr>
              <w:t xml:space="preserve"> </w:t>
            </w:r>
          </w:p>
          <w:p w:rsidR="002C63D7" w:rsidRPr="006F4880" w:rsidRDefault="002C63D7" w:rsidP="002A36CB">
            <w:pPr>
              <w:spacing w:line="240" w:lineRule="auto"/>
              <w:rPr>
                <w:rFonts w:ascii="Times New Roman" w:hAnsi="Times New Roman" w:cs="Times New Roman"/>
                <w:b/>
                <w:bCs/>
                <w:color w:val="000000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</w:rPr>
              <w:t>Ср балл РТ 80,1Район 65,07</w:t>
            </w:r>
          </w:p>
        </w:tc>
        <w:tc>
          <w:tcPr>
            <w:tcW w:w="857" w:type="dxa"/>
          </w:tcPr>
          <w:p w:rsidR="002C63D7" w:rsidRPr="001A58CE" w:rsidRDefault="002C63D7" w:rsidP="002A36CB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1A58CE">
              <w:rPr>
                <w:rFonts w:ascii="Times New Roman" w:hAnsi="Times New Roman" w:cs="Times New Roman"/>
                <w:b/>
                <w:bCs/>
                <w:color w:val="000000"/>
              </w:rPr>
              <w:t>359</w:t>
            </w:r>
          </w:p>
        </w:tc>
        <w:tc>
          <w:tcPr>
            <w:tcW w:w="850" w:type="dxa"/>
          </w:tcPr>
          <w:p w:rsidR="002C63D7" w:rsidRPr="001A58CE" w:rsidRDefault="002C63D7" w:rsidP="002A36CB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1A58CE">
              <w:rPr>
                <w:rFonts w:ascii="Times New Roman" w:hAnsi="Times New Roman" w:cs="Times New Roman"/>
                <w:b/>
                <w:bCs/>
                <w:color w:val="000000"/>
              </w:rPr>
              <w:t>45</w:t>
            </w:r>
          </w:p>
        </w:tc>
        <w:tc>
          <w:tcPr>
            <w:tcW w:w="851" w:type="dxa"/>
          </w:tcPr>
          <w:p w:rsidR="002C63D7" w:rsidRPr="001A58CE" w:rsidRDefault="002C63D7" w:rsidP="002A36CB">
            <w:pPr>
              <w:spacing w:line="240" w:lineRule="auto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1A58CE">
              <w:rPr>
                <w:rFonts w:ascii="Times New Roman" w:hAnsi="Times New Roman" w:cs="Times New Roman"/>
                <w:b/>
                <w:bCs/>
                <w:color w:val="000000"/>
              </w:rPr>
              <w:t>45</w:t>
            </w:r>
          </w:p>
        </w:tc>
        <w:tc>
          <w:tcPr>
            <w:tcW w:w="850" w:type="dxa"/>
          </w:tcPr>
          <w:p w:rsidR="002C63D7" w:rsidRPr="001A58CE" w:rsidRDefault="002C63D7" w:rsidP="002A36CB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1A58CE">
              <w:rPr>
                <w:rFonts w:ascii="Times New Roman" w:hAnsi="Times New Roman" w:cs="Times New Roman"/>
                <w:b/>
                <w:bCs/>
                <w:color w:val="000000"/>
              </w:rPr>
              <w:t>16</w:t>
            </w:r>
          </w:p>
        </w:tc>
        <w:tc>
          <w:tcPr>
            <w:tcW w:w="567" w:type="dxa"/>
          </w:tcPr>
          <w:p w:rsidR="002C63D7" w:rsidRPr="001A58CE" w:rsidRDefault="002C63D7" w:rsidP="002A36CB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1A58CE">
              <w:rPr>
                <w:rFonts w:ascii="Times New Roman" w:hAnsi="Times New Roman" w:cs="Times New Roman"/>
                <w:b/>
                <w:bCs/>
                <w:color w:val="000000"/>
              </w:rPr>
              <w:t>13</w:t>
            </w:r>
          </w:p>
        </w:tc>
        <w:tc>
          <w:tcPr>
            <w:tcW w:w="851" w:type="dxa"/>
          </w:tcPr>
          <w:p w:rsidR="002C63D7" w:rsidRPr="001A58CE" w:rsidRDefault="002C63D7" w:rsidP="002A36CB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1A58CE">
              <w:rPr>
                <w:rFonts w:ascii="Times New Roman" w:hAnsi="Times New Roman" w:cs="Times New Roman"/>
                <w:b/>
                <w:bCs/>
                <w:color w:val="000000"/>
              </w:rPr>
              <w:t>12</w:t>
            </w:r>
          </w:p>
        </w:tc>
        <w:tc>
          <w:tcPr>
            <w:tcW w:w="850" w:type="dxa"/>
          </w:tcPr>
          <w:p w:rsidR="002C63D7" w:rsidRPr="001A58CE" w:rsidRDefault="002C63D7" w:rsidP="002A36CB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1A58CE">
              <w:rPr>
                <w:rFonts w:ascii="Times New Roman" w:hAnsi="Times New Roman" w:cs="Times New Roman"/>
                <w:b/>
                <w:bCs/>
                <w:color w:val="000000"/>
              </w:rPr>
              <w:t>4</w:t>
            </w:r>
          </w:p>
        </w:tc>
        <w:tc>
          <w:tcPr>
            <w:tcW w:w="709" w:type="dxa"/>
          </w:tcPr>
          <w:p w:rsidR="002C63D7" w:rsidRPr="001A58CE" w:rsidRDefault="002C63D7" w:rsidP="002A36CB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1A58CE">
              <w:rPr>
                <w:rFonts w:ascii="Times New Roman" w:hAnsi="Times New Roman" w:cs="Times New Roman"/>
                <w:b/>
                <w:bCs/>
                <w:color w:val="000000"/>
              </w:rPr>
              <w:t>64,4</w:t>
            </w:r>
          </w:p>
        </w:tc>
        <w:tc>
          <w:tcPr>
            <w:tcW w:w="709" w:type="dxa"/>
          </w:tcPr>
          <w:p w:rsidR="002C63D7" w:rsidRPr="001A58CE" w:rsidRDefault="002C63D7" w:rsidP="002A36CB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1A58CE">
              <w:rPr>
                <w:rFonts w:ascii="Times New Roman" w:hAnsi="Times New Roman" w:cs="Times New Roman"/>
                <w:b/>
                <w:bCs/>
                <w:color w:val="000000"/>
              </w:rPr>
              <w:t>91</w:t>
            </w:r>
          </w:p>
        </w:tc>
        <w:tc>
          <w:tcPr>
            <w:tcW w:w="718" w:type="dxa"/>
          </w:tcPr>
          <w:p w:rsidR="002C63D7" w:rsidRDefault="002C63D7" w:rsidP="002A36CB">
            <w:pPr>
              <w:spacing w:line="240" w:lineRule="auto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1A58CE">
              <w:rPr>
                <w:rFonts w:ascii="Times New Roman" w:hAnsi="Times New Roman" w:cs="Times New Roman"/>
                <w:b/>
                <w:bCs/>
                <w:color w:val="000000"/>
              </w:rPr>
              <w:t>3,9</w:t>
            </w:r>
          </w:p>
          <w:p w:rsidR="002C63D7" w:rsidRPr="006F4880" w:rsidRDefault="002C63D7" w:rsidP="002A36CB">
            <w:pPr>
              <w:spacing w:line="240" w:lineRule="auto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</w:rPr>
              <w:t>РТ 4,5</w:t>
            </w:r>
          </w:p>
        </w:tc>
      </w:tr>
    </w:tbl>
    <w:p w:rsidR="002C63D7" w:rsidRPr="006F4880" w:rsidRDefault="002C63D7" w:rsidP="006F488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6F4880">
        <w:rPr>
          <w:rFonts w:ascii="Times New Roman" w:hAnsi="Times New Roman" w:cs="Times New Roman"/>
          <w:sz w:val="24"/>
          <w:szCs w:val="24"/>
        </w:rPr>
        <w:t>Результаты мониторинговых исследований 4 классов по татарскому языку для русскоязычных учащихся</w:t>
      </w:r>
      <w:r>
        <w:rPr>
          <w:rFonts w:ascii="Times New Roman" w:hAnsi="Times New Roman" w:cs="Times New Roman"/>
          <w:sz w:val="24"/>
          <w:szCs w:val="24"/>
        </w:rPr>
        <w:t>.</w:t>
      </w:r>
    </w:p>
    <w:tbl>
      <w:tblPr>
        <w:tblpPr w:leftFromText="181" w:rightFromText="181" w:vertAnchor="text" w:horzAnchor="margin" w:tblpXSpec="center" w:tblpY="61"/>
        <w:tblW w:w="103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2965"/>
        <w:gridCol w:w="687"/>
        <w:gridCol w:w="992"/>
        <w:gridCol w:w="851"/>
        <w:gridCol w:w="709"/>
        <w:gridCol w:w="708"/>
        <w:gridCol w:w="709"/>
        <w:gridCol w:w="709"/>
        <w:gridCol w:w="709"/>
        <w:gridCol w:w="708"/>
        <w:gridCol w:w="645"/>
      </w:tblGrid>
      <w:tr w:rsidR="002C63D7" w:rsidRPr="006F4880">
        <w:trPr>
          <w:trHeight w:val="1247"/>
        </w:trPr>
        <w:tc>
          <w:tcPr>
            <w:tcW w:w="2965" w:type="dxa"/>
          </w:tcPr>
          <w:p w:rsidR="002C63D7" w:rsidRPr="006F4880" w:rsidRDefault="002C63D7" w:rsidP="002B1D9E">
            <w:pPr>
              <w:spacing w:line="240" w:lineRule="auto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6F4880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Наименование ОУ</w:t>
            </w:r>
          </w:p>
        </w:tc>
        <w:tc>
          <w:tcPr>
            <w:tcW w:w="687" w:type="dxa"/>
          </w:tcPr>
          <w:p w:rsidR="002C63D7" w:rsidRPr="006F4880" w:rsidRDefault="002C63D7" w:rsidP="002B1D9E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F488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Всего учащихся 4 классов</w:t>
            </w:r>
          </w:p>
        </w:tc>
        <w:tc>
          <w:tcPr>
            <w:tcW w:w="992" w:type="dxa"/>
          </w:tcPr>
          <w:p w:rsidR="002C63D7" w:rsidRPr="006F4880" w:rsidRDefault="002C63D7" w:rsidP="002B1D9E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F488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Участвовали</w:t>
            </w:r>
          </w:p>
        </w:tc>
        <w:tc>
          <w:tcPr>
            <w:tcW w:w="851" w:type="dxa"/>
          </w:tcPr>
          <w:p w:rsidR="002C63D7" w:rsidRPr="006F4880" w:rsidRDefault="002C63D7" w:rsidP="002B1D9E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F488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Получили результаты</w:t>
            </w:r>
          </w:p>
        </w:tc>
        <w:tc>
          <w:tcPr>
            <w:tcW w:w="709" w:type="dxa"/>
          </w:tcPr>
          <w:p w:rsidR="002C63D7" w:rsidRPr="006F4880" w:rsidRDefault="002C63D7" w:rsidP="002B1D9E">
            <w:pPr>
              <w:spacing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F488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«5»</w:t>
            </w:r>
          </w:p>
        </w:tc>
        <w:tc>
          <w:tcPr>
            <w:tcW w:w="708" w:type="dxa"/>
          </w:tcPr>
          <w:p w:rsidR="002C63D7" w:rsidRPr="006F4880" w:rsidRDefault="002C63D7" w:rsidP="002B1D9E">
            <w:pPr>
              <w:spacing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F488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«4»</w:t>
            </w:r>
          </w:p>
        </w:tc>
        <w:tc>
          <w:tcPr>
            <w:tcW w:w="709" w:type="dxa"/>
          </w:tcPr>
          <w:p w:rsidR="002C63D7" w:rsidRPr="006F4880" w:rsidRDefault="002C63D7" w:rsidP="002B1D9E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F488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«3»</w:t>
            </w:r>
          </w:p>
        </w:tc>
        <w:tc>
          <w:tcPr>
            <w:tcW w:w="709" w:type="dxa"/>
          </w:tcPr>
          <w:p w:rsidR="002C63D7" w:rsidRPr="006F4880" w:rsidRDefault="002C63D7" w:rsidP="002B1D9E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F488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«2»</w:t>
            </w:r>
          </w:p>
        </w:tc>
        <w:tc>
          <w:tcPr>
            <w:tcW w:w="709" w:type="dxa"/>
          </w:tcPr>
          <w:p w:rsidR="002C63D7" w:rsidRPr="006F4880" w:rsidRDefault="002C63D7" w:rsidP="002B1D9E">
            <w:pPr>
              <w:spacing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F488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качество</w:t>
            </w:r>
          </w:p>
        </w:tc>
        <w:tc>
          <w:tcPr>
            <w:tcW w:w="708" w:type="dxa"/>
          </w:tcPr>
          <w:p w:rsidR="002C63D7" w:rsidRPr="006F4880" w:rsidRDefault="002C63D7" w:rsidP="002B1D9E">
            <w:pPr>
              <w:spacing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F488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успеваемость</w:t>
            </w:r>
          </w:p>
        </w:tc>
        <w:tc>
          <w:tcPr>
            <w:tcW w:w="645" w:type="dxa"/>
          </w:tcPr>
          <w:p w:rsidR="002C63D7" w:rsidRPr="006F4880" w:rsidRDefault="002C63D7" w:rsidP="002B1D9E">
            <w:pPr>
              <w:spacing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F488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Ср оценка</w:t>
            </w:r>
          </w:p>
        </w:tc>
      </w:tr>
      <w:tr w:rsidR="002C63D7" w:rsidRPr="006F4880">
        <w:tc>
          <w:tcPr>
            <w:tcW w:w="2965" w:type="dxa"/>
          </w:tcPr>
          <w:p w:rsidR="002C63D7" w:rsidRPr="006F4880" w:rsidRDefault="002C63D7" w:rsidP="002B1D9E">
            <w:pPr>
              <w:spacing w:line="240" w:lineRule="auto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6F4880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Гимназия </w:t>
            </w:r>
          </w:p>
        </w:tc>
        <w:tc>
          <w:tcPr>
            <w:tcW w:w="687" w:type="dxa"/>
          </w:tcPr>
          <w:p w:rsidR="002C63D7" w:rsidRPr="006F4880" w:rsidRDefault="002C63D7" w:rsidP="002B1D9E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F488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48</w:t>
            </w:r>
          </w:p>
        </w:tc>
        <w:tc>
          <w:tcPr>
            <w:tcW w:w="992" w:type="dxa"/>
          </w:tcPr>
          <w:p w:rsidR="002C63D7" w:rsidRPr="006F4880" w:rsidRDefault="002C63D7" w:rsidP="002B1D9E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F488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26</w:t>
            </w:r>
          </w:p>
        </w:tc>
        <w:tc>
          <w:tcPr>
            <w:tcW w:w="851" w:type="dxa"/>
          </w:tcPr>
          <w:p w:rsidR="002C63D7" w:rsidRPr="006F4880" w:rsidRDefault="002C63D7" w:rsidP="002B1D9E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F488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26</w:t>
            </w:r>
          </w:p>
        </w:tc>
        <w:tc>
          <w:tcPr>
            <w:tcW w:w="709" w:type="dxa"/>
          </w:tcPr>
          <w:p w:rsidR="002C63D7" w:rsidRPr="006F4880" w:rsidRDefault="002C63D7" w:rsidP="002B1D9E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F488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</w:t>
            </w:r>
          </w:p>
        </w:tc>
        <w:tc>
          <w:tcPr>
            <w:tcW w:w="708" w:type="dxa"/>
          </w:tcPr>
          <w:p w:rsidR="002C63D7" w:rsidRPr="006F4880" w:rsidRDefault="002C63D7" w:rsidP="002B1D9E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F488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709" w:type="dxa"/>
          </w:tcPr>
          <w:p w:rsidR="002C63D7" w:rsidRPr="006F4880" w:rsidRDefault="002C63D7" w:rsidP="002B1D9E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F488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709" w:type="dxa"/>
          </w:tcPr>
          <w:p w:rsidR="002C63D7" w:rsidRPr="006F4880" w:rsidRDefault="002C63D7" w:rsidP="002B1D9E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</w:tcPr>
          <w:p w:rsidR="002C63D7" w:rsidRPr="006F4880" w:rsidRDefault="002C63D7" w:rsidP="002B1D9E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F488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80,7</w:t>
            </w:r>
          </w:p>
        </w:tc>
        <w:tc>
          <w:tcPr>
            <w:tcW w:w="708" w:type="dxa"/>
          </w:tcPr>
          <w:p w:rsidR="002C63D7" w:rsidRPr="006F4880" w:rsidRDefault="002C63D7" w:rsidP="002B1D9E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F488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100</w:t>
            </w:r>
          </w:p>
        </w:tc>
        <w:tc>
          <w:tcPr>
            <w:tcW w:w="645" w:type="dxa"/>
          </w:tcPr>
          <w:p w:rsidR="002C63D7" w:rsidRPr="006F4880" w:rsidRDefault="002C63D7" w:rsidP="002B1D9E">
            <w:pPr>
              <w:spacing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F488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4,2</w:t>
            </w:r>
          </w:p>
        </w:tc>
      </w:tr>
      <w:tr w:rsidR="002C63D7" w:rsidRPr="006F4880">
        <w:tc>
          <w:tcPr>
            <w:tcW w:w="2965" w:type="dxa"/>
          </w:tcPr>
          <w:p w:rsidR="002C63D7" w:rsidRPr="006F4880" w:rsidRDefault="002C63D7" w:rsidP="002B1D9E">
            <w:pPr>
              <w:spacing w:line="240" w:lineRule="auto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6F4880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АСОШ №2</w:t>
            </w:r>
          </w:p>
        </w:tc>
        <w:tc>
          <w:tcPr>
            <w:tcW w:w="687" w:type="dxa"/>
          </w:tcPr>
          <w:p w:rsidR="002C63D7" w:rsidRPr="006F4880" w:rsidRDefault="002C63D7" w:rsidP="002B1D9E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F488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79</w:t>
            </w:r>
          </w:p>
        </w:tc>
        <w:tc>
          <w:tcPr>
            <w:tcW w:w="992" w:type="dxa"/>
          </w:tcPr>
          <w:p w:rsidR="002C63D7" w:rsidRPr="006F4880" w:rsidRDefault="002C63D7" w:rsidP="002B1D9E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F488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65</w:t>
            </w:r>
          </w:p>
        </w:tc>
        <w:tc>
          <w:tcPr>
            <w:tcW w:w="851" w:type="dxa"/>
          </w:tcPr>
          <w:p w:rsidR="002C63D7" w:rsidRPr="006F4880" w:rsidRDefault="002C63D7" w:rsidP="002B1D9E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F488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65</w:t>
            </w:r>
          </w:p>
        </w:tc>
        <w:tc>
          <w:tcPr>
            <w:tcW w:w="709" w:type="dxa"/>
          </w:tcPr>
          <w:p w:rsidR="002C63D7" w:rsidRPr="006F4880" w:rsidRDefault="002C63D7" w:rsidP="002B1D9E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F488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19</w:t>
            </w:r>
          </w:p>
        </w:tc>
        <w:tc>
          <w:tcPr>
            <w:tcW w:w="708" w:type="dxa"/>
          </w:tcPr>
          <w:p w:rsidR="002C63D7" w:rsidRPr="006F4880" w:rsidRDefault="002C63D7" w:rsidP="002B1D9E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F488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23</w:t>
            </w:r>
          </w:p>
        </w:tc>
        <w:tc>
          <w:tcPr>
            <w:tcW w:w="709" w:type="dxa"/>
          </w:tcPr>
          <w:p w:rsidR="002C63D7" w:rsidRPr="006F4880" w:rsidRDefault="002C63D7" w:rsidP="002B1D9E">
            <w:pPr>
              <w:spacing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F488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23</w:t>
            </w:r>
          </w:p>
        </w:tc>
        <w:tc>
          <w:tcPr>
            <w:tcW w:w="709" w:type="dxa"/>
          </w:tcPr>
          <w:p w:rsidR="002C63D7" w:rsidRPr="006F4880" w:rsidRDefault="002C63D7" w:rsidP="002B1D9E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</w:tcPr>
          <w:p w:rsidR="002C63D7" w:rsidRPr="006F4880" w:rsidRDefault="002C63D7" w:rsidP="002B1D9E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F488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64,6</w:t>
            </w:r>
          </w:p>
        </w:tc>
        <w:tc>
          <w:tcPr>
            <w:tcW w:w="708" w:type="dxa"/>
          </w:tcPr>
          <w:p w:rsidR="002C63D7" w:rsidRPr="006F4880" w:rsidRDefault="002C63D7" w:rsidP="002B1D9E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F488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100</w:t>
            </w:r>
          </w:p>
        </w:tc>
        <w:tc>
          <w:tcPr>
            <w:tcW w:w="645" w:type="dxa"/>
          </w:tcPr>
          <w:p w:rsidR="002C63D7" w:rsidRPr="006F4880" w:rsidRDefault="002C63D7" w:rsidP="002B1D9E">
            <w:pPr>
              <w:spacing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F488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4,3</w:t>
            </w:r>
          </w:p>
        </w:tc>
      </w:tr>
      <w:tr w:rsidR="002C63D7" w:rsidRPr="006F4880">
        <w:tc>
          <w:tcPr>
            <w:tcW w:w="2965" w:type="dxa"/>
          </w:tcPr>
          <w:p w:rsidR="002C63D7" w:rsidRPr="006F4880" w:rsidRDefault="002C63D7" w:rsidP="002B1D9E">
            <w:pPr>
              <w:spacing w:line="240" w:lineRule="auto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6F4880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АСОШ №3</w:t>
            </w:r>
          </w:p>
        </w:tc>
        <w:tc>
          <w:tcPr>
            <w:tcW w:w="687" w:type="dxa"/>
          </w:tcPr>
          <w:p w:rsidR="002C63D7" w:rsidRPr="006F4880" w:rsidRDefault="002C63D7" w:rsidP="002B1D9E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F488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57</w:t>
            </w:r>
          </w:p>
        </w:tc>
        <w:tc>
          <w:tcPr>
            <w:tcW w:w="992" w:type="dxa"/>
          </w:tcPr>
          <w:p w:rsidR="002C63D7" w:rsidRPr="006F4880" w:rsidRDefault="002C63D7" w:rsidP="002B1D9E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F488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54</w:t>
            </w:r>
          </w:p>
        </w:tc>
        <w:tc>
          <w:tcPr>
            <w:tcW w:w="851" w:type="dxa"/>
          </w:tcPr>
          <w:p w:rsidR="002C63D7" w:rsidRPr="006F4880" w:rsidRDefault="002C63D7" w:rsidP="002B1D9E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F488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54</w:t>
            </w:r>
          </w:p>
        </w:tc>
        <w:tc>
          <w:tcPr>
            <w:tcW w:w="709" w:type="dxa"/>
          </w:tcPr>
          <w:p w:rsidR="002C63D7" w:rsidRPr="006F4880" w:rsidRDefault="002C63D7" w:rsidP="002B1D9E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F488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26</w:t>
            </w:r>
          </w:p>
        </w:tc>
        <w:tc>
          <w:tcPr>
            <w:tcW w:w="708" w:type="dxa"/>
          </w:tcPr>
          <w:p w:rsidR="002C63D7" w:rsidRPr="006F4880" w:rsidRDefault="002C63D7" w:rsidP="002B1D9E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F488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21</w:t>
            </w:r>
          </w:p>
        </w:tc>
        <w:tc>
          <w:tcPr>
            <w:tcW w:w="709" w:type="dxa"/>
          </w:tcPr>
          <w:p w:rsidR="002C63D7" w:rsidRPr="006F4880" w:rsidRDefault="002C63D7" w:rsidP="002B1D9E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F488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709" w:type="dxa"/>
          </w:tcPr>
          <w:p w:rsidR="002C63D7" w:rsidRPr="006F4880" w:rsidRDefault="002C63D7" w:rsidP="002B1D9E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F488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709" w:type="dxa"/>
          </w:tcPr>
          <w:p w:rsidR="002C63D7" w:rsidRPr="006F4880" w:rsidRDefault="002C63D7" w:rsidP="002B1D9E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F488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87</w:t>
            </w:r>
          </w:p>
        </w:tc>
        <w:tc>
          <w:tcPr>
            <w:tcW w:w="708" w:type="dxa"/>
          </w:tcPr>
          <w:p w:rsidR="002C63D7" w:rsidRPr="006F4880" w:rsidRDefault="002C63D7" w:rsidP="002B1D9E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F488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98,1</w:t>
            </w:r>
          </w:p>
        </w:tc>
        <w:tc>
          <w:tcPr>
            <w:tcW w:w="645" w:type="dxa"/>
          </w:tcPr>
          <w:p w:rsidR="002C63D7" w:rsidRPr="006F4880" w:rsidRDefault="002C63D7" w:rsidP="002B1D9E">
            <w:pPr>
              <w:spacing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F488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4,3</w:t>
            </w:r>
          </w:p>
        </w:tc>
      </w:tr>
      <w:tr w:rsidR="002C63D7" w:rsidRPr="006F4880">
        <w:tc>
          <w:tcPr>
            <w:tcW w:w="2965" w:type="dxa"/>
          </w:tcPr>
          <w:p w:rsidR="002C63D7" w:rsidRPr="006F4880" w:rsidRDefault="002C63D7" w:rsidP="002B1D9E">
            <w:pPr>
              <w:spacing w:line="240" w:lineRule="auto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6F4880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АСОШ №4</w:t>
            </w:r>
          </w:p>
        </w:tc>
        <w:tc>
          <w:tcPr>
            <w:tcW w:w="687" w:type="dxa"/>
          </w:tcPr>
          <w:p w:rsidR="002C63D7" w:rsidRPr="006F4880" w:rsidRDefault="002C63D7" w:rsidP="002B1D9E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F488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30</w:t>
            </w:r>
          </w:p>
        </w:tc>
        <w:tc>
          <w:tcPr>
            <w:tcW w:w="992" w:type="dxa"/>
          </w:tcPr>
          <w:p w:rsidR="002C63D7" w:rsidRPr="006F4880" w:rsidRDefault="002C63D7" w:rsidP="002B1D9E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F488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22</w:t>
            </w:r>
          </w:p>
        </w:tc>
        <w:tc>
          <w:tcPr>
            <w:tcW w:w="851" w:type="dxa"/>
          </w:tcPr>
          <w:p w:rsidR="002C63D7" w:rsidRPr="006F4880" w:rsidRDefault="002C63D7" w:rsidP="002B1D9E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F488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22</w:t>
            </w:r>
          </w:p>
        </w:tc>
        <w:tc>
          <w:tcPr>
            <w:tcW w:w="709" w:type="dxa"/>
          </w:tcPr>
          <w:p w:rsidR="002C63D7" w:rsidRPr="006F4880" w:rsidRDefault="002C63D7" w:rsidP="002B1D9E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F488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708" w:type="dxa"/>
          </w:tcPr>
          <w:p w:rsidR="002C63D7" w:rsidRPr="006F4880" w:rsidRDefault="002C63D7" w:rsidP="002B1D9E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F488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709" w:type="dxa"/>
          </w:tcPr>
          <w:p w:rsidR="002C63D7" w:rsidRPr="006F4880" w:rsidRDefault="002C63D7" w:rsidP="002B1D9E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F488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</w:t>
            </w:r>
          </w:p>
        </w:tc>
        <w:tc>
          <w:tcPr>
            <w:tcW w:w="709" w:type="dxa"/>
          </w:tcPr>
          <w:p w:rsidR="002C63D7" w:rsidRPr="006F4880" w:rsidRDefault="002C63D7" w:rsidP="002B1D9E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F488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709" w:type="dxa"/>
          </w:tcPr>
          <w:p w:rsidR="002C63D7" w:rsidRPr="006F4880" w:rsidRDefault="002C63D7" w:rsidP="002B1D9E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F488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40,9</w:t>
            </w:r>
          </w:p>
        </w:tc>
        <w:tc>
          <w:tcPr>
            <w:tcW w:w="708" w:type="dxa"/>
          </w:tcPr>
          <w:p w:rsidR="002C63D7" w:rsidRPr="006F4880" w:rsidRDefault="002C63D7" w:rsidP="002B1D9E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F488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90,9</w:t>
            </w:r>
          </w:p>
        </w:tc>
        <w:tc>
          <w:tcPr>
            <w:tcW w:w="645" w:type="dxa"/>
          </w:tcPr>
          <w:p w:rsidR="002C63D7" w:rsidRPr="006F4880" w:rsidRDefault="002C63D7" w:rsidP="002B1D9E">
            <w:pPr>
              <w:spacing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F488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3,3</w:t>
            </w:r>
          </w:p>
        </w:tc>
      </w:tr>
      <w:tr w:rsidR="002C63D7" w:rsidRPr="006F4880">
        <w:tc>
          <w:tcPr>
            <w:tcW w:w="2965" w:type="dxa"/>
          </w:tcPr>
          <w:p w:rsidR="002C63D7" w:rsidRPr="006F4880" w:rsidRDefault="002C63D7" w:rsidP="002B1D9E">
            <w:pPr>
              <w:spacing w:line="240" w:lineRule="auto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6F4880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Азевская СОШ</w:t>
            </w:r>
          </w:p>
        </w:tc>
        <w:tc>
          <w:tcPr>
            <w:tcW w:w="687" w:type="dxa"/>
          </w:tcPr>
          <w:p w:rsidR="002C63D7" w:rsidRPr="006F4880" w:rsidRDefault="002C63D7" w:rsidP="002B1D9E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F488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992" w:type="dxa"/>
          </w:tcPr>
          <w:p w:rsidR="002C63D7" w:rsidRPr="006F4880" w:rsidRDefault="002C63D7" w:rsidP="002B1D9E">
            <w:pPr>
              <w:spacing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F488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851" w:type="dxa"/>
          </w:tcPr>
          <w:p w:rsidR="002C63D7" w:rsidRPr="006F4880" w:rsidRDefault="002C63D7" w:rsidP="002B1D9E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F488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709" w:type="dxa"/>
          </w:tcPr>
          <w:p w:rsidR="002C63D7" w:rsidRPr="006F4880" w:rsidRDefault="002C63D7" w:rsidP="002B1D9E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F488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708" w:type="dxa"/>
          </w:tcPr>
          <w:p w:rsidR="002C63D7" w:rsidRPr="006F4880" w:rsidRDefault="002C63D7" w:rsidP="002B1D9E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F488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709" w:type="dxa"/>
          </w:tcPr>
          <w:p w:rsidR="002C63D7" w:rsidRPr="006F4880" w:rsidRDefault="002C63D7" w:rsidP="002B1D9E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</w:tcPr>
          <w:p w:rsidR="002C63D7" w:rsidRPr="006F4880" w:rsidRDefault="002C63D7" w:rsidP="002B1D9E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</w:tcPr>
          <w:p w:rsidR="002C63D7" w:rsidRPr="006F4880" w:rsidRDefault="002C63D7" w:rsidP="002B1D9E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F488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100</w:t>
            </w:r>
          </w:p>
        </w:tc>
        <w:tc>
          <w:tcPr>
            <w:tcW w:w="708" w:type="dxa"/>
          </w:tcPr>
          <w:p w:rsidR="002C63D7" w:rsidRPr="006F4880" w:rsidRDefault="002C63D7" w:rsidP="002B1D9E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F488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100</w:t>
            </w:r>
          </w:p>
        </w:tc>
        <w:tc>
          <w:tcPr>
            <w:tcW w:w="645" w:type="dxa"/>
          </w:tcPr>
          <w:p w:rsidR="002C63D7" w:rsidRPr="006F4880" w:rsidRDefault="002C63D7" w:rsidP="002B1D9E">
            <w:pPr>
              <w:spacing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F488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</w:tr>
      <w:tr w:rsidR="002C63D7" w:rsidRPr="006F4880">
        <w:tc>
          <w:tcPr>
            <w:tcW w:w="2965" w:type="dxa"/>
          </w:tcPr>
          <w:p w:rsidR="002C63D7" w:rsidRPr="006F4880" w:rsidRDefault="002C63D7" w:rsidP="002B1D9E">
            <w:pPr>
              <w:spacing w:line="240" w:lineRule="auto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6F4880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Бимская СОШ</w:t>
            </w:r>
          </w:p>
        </w:tc>
        <w:tc>
          <w:tcPr>
            <w:tcW w:w="687" w:type="dxa"/>
          </w:tcPr>
          <w:p w:rsidR="002C63D7" w:rsidRPr="006F4880" w:rsidRDefault="002C63D7" w:rsidP="002B1D9E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F488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992" w:type="dxa"/>
          </w:tcPr>
          <w:p w:rsidR="002C63D7" w:rsidRPr="006F4880" w:rsidRDefault="002C63D7" w:rsidP="002B1D9E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F488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851" w:type="dxa"/>
          </w:tcPr>
          <w:p w:rsidR="002C63D7" w:rsidRPr="006F4880" w:rsidRDefault="002C63D7" w:rsidP="002B1D9E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F488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709" w:type="dxa"/>
          </w:tcPr>
          <w:p w:rsidR="002C63D7" w:rsidRPr="006F4880" w:rsidRDefault="002C63D7" w:rsidP="002B1D9E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F488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708" w:type="dxa"/>
          </w:tcPr>
          <w:p w:rsidR="002C63D7" w:rsidRPr="006F4880" w:rsidRDefault="002C63D7" w:rsidP="002B1D9E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F488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709" w:type="dxa"/>
          </w:tcPr>
          <w:p w:rsidR="002C63D7" w:rsidRPr="006F4880" w:rsidRDefault="002C63D7" w:rsidP="002B1D9E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F488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709" w:type="dxa"/>
          </w:tcPr>
          <w:p w:rsidR="002C63D7" w:rsidRPr="006F4880" w:rsidRDefault="002C63D7" w:rsidP="002B1D9E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</w:tcPr>
          <w:p w:rsidR="002C63D7" w:rsidRPr="006F4880" w:rsidRDefault="002C63D7" w:rsidP="002B1D9E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F488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85,7</w:t>
            </w:r>
          </w:p>
        </w:tc>
        <w:tc>
          <w:tcPr>
            <w:tcW w:w="708" w:type="dxa"/>
          </w:tcPr>
          <w:p w:rsidR="002C63D7" w:rsidRPr="006F4880" w:rsidRDefault="002C63D7" w:rsidP="002B1D9E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F488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100</w:t>
            </w:r>
          </w:p>
        </w:tc>
        <w:tc>
          <w:tcPr>
            <w:tcW w:w="645" w:type="dxa"/>
          </w:tcPr>
          <w:p w:rsidR="002C63D7" w:rsidRPr="006F4880" w:rsidRDefault="002C63D7" w:rsidP="002B1D9E">
            <w:pPr>
              <w:spacing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F488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</w:tr>
      <w:tr w:rsidR="002C63D7" w:rsidRPr="006F4880">
        <w:tc>
          <w:tcPr>
            <w:tcW w:w="2965" w:type="dxa"/>
          </w:tcPr>
          <w:p w:rsidR="002C63D7" w:rsidRPr="006F4880" w:rsidRDefault="002C63D7" w:rsidP="002B1D9E">
            <w:pPr>
              <w:spacing w:line="240" w:lineRule="auto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6F4880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Кучуковская СОШ</w:t>
            </w:r>
          </w:p>
        </w:tc>
        <w:tc>
          <w:tcPr>
            <w:tcW w:w="687" w:type="dxa"/>
          </w:tcPr>
          <w:p w:rsidR="002C63D7" w:rsidRPr="006F4880" w:rsidRDefault="002C63D7" w:rsidP="002B1D9E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F488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</w:t>
            </w:r>
          </w:p>
        </w:tc>
        <w:tc>
          <w:tcPr>
            <w:tcW w:w="992" w:type="dxa"/>
          </w:tcPr>
          <w:p w:rsidR="002C63D7" w:rsidRPr="006F4880" w:rsidRDefault="002C63D7" w:rsidP="002B1D9E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F488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851" w:type="dxa"/>
          </w:tcPr>
          <w:p w:rsidR="002C63D7" w:rsidRPr="006F4880" w:rsidRDefault="002C63D7" w:rsidP="002B1D9E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F488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709" w:type="dxa"/>
          </w:tcPr>
          <w:p w:rsidR="002C63D7" w:rsidRPr="006F4880" w:rsidRDefault="002C63D7" w:rsidP="002B1D9E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F488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708" w:type="dxa"/>
          </w:tcPr>
          <w:p w:rsidR="002C63D7" w:rsidRPr="006F4880" w:rsidRDefault="002C63D7" w:rsidP="002B1D9E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</w:tcPr>
          <w:p w:rsidR="002C63D7" w:rsidRPr="006F4880" w:rsidRDefault="002C63D7" w:rsidP="002B1D9E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</w:tcPr>
          <w:p w:rsidR="002C63D7" w:rsidRPr="006F4880" w:rsidRDefault="002C63D7" w:rsidP="002B1D9E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</w:tcPr>
          <w:p w:rsidR="002C63D7" w:rsidRPr="006F4880" w:rsidRDefault="002C63D7" w:rsidP="002B1D9E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F488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100</w:t>
            </w:r>
          </w:p>
        </w:tc>
        <w:tc>
          <w:tcPr>
            <w:tcW w:w="708" w:type="dxa"/>
          </w:tcPr>
          <w:p w:rsidR="002C63D7" w:rsidRPr="006F4880" w:rsidRDefault="002C63D7" w:rsidP="002B1D9E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F488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100</w:t>
            </w:r>
          </w:p>
        </w:tc>
        <w:tc>
          <w:tcPr>
            <w:tcW w:w="645" w:type="dxa"/>
          </w:tcPr>
          <w:p w:rsidR="002C63D7" w:rsidRPr="006F4880" w:rsidRDefault="002C63D7" w:rsidP="002B1D9E">
            <w:pPr>
              <w:spacing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F488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</w:tr>
      <w:tr w:rsidR="002C63D7" w:rsidRPr="006F4880">
        <w:tc>
          <w:tcPr>
            <w:tcW w:w="2965" w:type="dxa"/>
          </w:tcPr>
          <w:p w:rsidR="002C63D7" w:rsidRPr="006F4880" w:rsidRDefault="002C63D7" w:rsidP="002B1D9E">
            <w:pPr>
              <w:spacing w:line="240" w:lineRule="auto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6F4880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Кичкетанская СОШ</w:t>
            </w:r>
          </w:p>
        </w:tc>
        <w:tc>
          <w:tcPr>
            <w:tcW w:w="687" w:type="dxa"/>
          </w:tcPr>
          <w:p w:rsidR="002C63D7" w:rsidRPr="006F4880" w:rsidRDefault="002C63D7" w:rsidP="002B1D9E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F488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</w:t>
            </w:r>
          </w:p>
        </w:tc>
        <w:tc>
          <w:tcPr>
            <w:tcW w:w="992" w:type="dxa"/>
          </w:tcPr>
          <w:p w:rsidR="002C63D7" w:rsidRPr="006F4880" w:rsidRDefault="002C63D7" w:rsidP="002B1D9E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F488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851" w:type="dxa"/>
          </w:tcPr>
          <w:p w:rsidR="002C63D7" w:rsidRPr="006F4880" w:rsidRDefault="002C63D7" w:rsidP="002B1D9E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F488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709" w:type="dxa"/>
          </w:tcPr>
          <w:p w:rsidR="002C63D7" w:rsidRPr="006F4880" w:rsidRDefault="002C63D7" w:rsidP="002B1D9E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F488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708" w:type="dxa"/>
          </w:tcPr>
          <w:p w:rsidR="002C63D7" w:rsidRPr="006F4880" w:rsidRDefault="002C63D7" w:rsidP="002B1D9E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</w:tcPr>
          <w:p w:rsidR="002C63D7" w:rsidRPr="006F4880" w:rsidRDefault="002C63D7" w:rsidP="002B1D9E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</w:tcPr>
          <w:p w:rsidR="002C63D7" w:rsidRPr="006F4880" w:rsidRDefault="002C63D7" w:rsidP="002B1D9E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</w:tcPr>
          <w:p w:rsidR="002C63D7" w:rsidRPr="006F4880" w:rsidRDefault="002C63D7" w:rsidP="002B1D9E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F488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100</w:t>
            </w:r>
          </w:p>
        </w:tc>
        <w:tc>
          <w:tcPr>
            <w:tcW w:w="708" w:type="dxa"/>
          </w:tcPr>
          <w:p w:rsidR="002C63D7" w:rsidRPr="006F4880" w:rsidRDefault="002C63D7" w:rsidP="002B1D9E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F488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100</w:t>
            </w:r>
          </w:p>
        </w:tc>
        <w:tc>
          <w:tcPr>
            <w:tcW w:w="645" w:type="dxa"/>
          </w:tcPr>
          <w:p w:rsidR="002C63D7" w:rsidRPr="006F4880" w:rsidRDefault="002C63D7" w:rsidP="002B1D9E">
            <w:pPr>
              <w:spacing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F488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</w:tr>
      <w:tr w:rsidR="002C63D7" w:rsidRPr="006F4880">
        <w:tc>
          <w:tcPr>
            <w:tcW w:w="2965" w:type="dxa"/>
          </w:tcPr>
          <w:p w:rsidR="002C63D7" w:rsidRPr="006F4880" w:rsidRDefault="002C63D7" w:rsidP="002B1D9E">
            <w:pPr>
              <w:spacing w:line="240" w:lineRule="auto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6F4880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Кр.борская СОШ</w:t>
            </w:r>
          </w:p>
        </w:tc>
        <w:tc>
          <w:tcPr>
            <w:tcW w:w="687" w:type="dxa"/>
          </w:tcPr>
          <w:p w:rsidR="002C63D7" w:rsidRPr="006F4880" w:rsidRDefault="002C63D7" w:rsidP="002B1D9E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F488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16</w:t>
            </w:r>
          </w:p>
        </w:tc>
        <w:tc>
          <w:tcPr>
            <w:tcW w:w="992" w:type="dxa"/>
          </w:tcPr>
          <w:p w:rsidR="002C63D7" w:rsidRPr="006F4880" w:rsidRDefault="002C63D7" w:rsidP="002B1D9E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F488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16</w:t>
            </w:r>
          </w:p>
        </w:tc>
        <w:tc>
          <w:tcPr>
            <w:tcW w:w="851" w:type="dxa"/>
          </w:tcPr>
          <w:p w:rsidR="002C63D7" w:rsidRPr="006F4880" w:rsidRDefault="002C63D7" w:rsidP="002B1D9E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F488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16</w:t>
            </w:r>
          </w:p>
        </w:tc>
        <w:tc>
          <w:tcPr>
            <w:tcW w:w="709" w:type="dxa"/>
          </w:tcPr>
          <w:p w:rsidR="002C63D7" w:rsidRPr="006F4880" w:rsidRDefault="002C63D7" w:rsidP="002B1D9E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F488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708" w:type="dxa"/>
          </w:tcPr>
          <w:p w:rsidR="002C63D7" w:rsidRPr="006F4880" w:rsidRDefault="002C63D7" w:rsidP="002B1D9E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F488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709" w:type="dxa"/>
          </w:tcPr>
          <w:p w:rsidR="002C63D7" w:rsidRPr="006F4880" w:rsidRDefault="002C63D7" w:rsidP="002B1D9E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F488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709" w:type="dxa"/>
          </w:tcPr>
          <w:p w:rsidR="002C63D7" w:rsidRPr="006F4880" w:rsidRDefault="002C63D7" w:rsidP="002B1D9E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</w:tcPr>
          <w:p w:rsidR="002C63D7" w:rsidRPr="006F4880" w:rsidRDefault="002C63D7" w:rsidP="002B1D9E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F488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87,5</w:t>
            </w:r>
          </w:p>
        </w:tc>
        <w:tc>
          <w:tcPr>
            <w:tcW w:w="708" w:type="dxa"/>
          </w:tcPr>
          <w:p w:rsidR="002C63D7" w:rsidRPr="006F4880" w:rsidRDefault="002C63D7" w:rsidP="002B1D9E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F488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100</w:t>
            </w:r>
          </w:p>
        </w:tc>
        <w:tc>
          <w:tcPr>
            <w:tcW w:w="645" w:type="dxa"/>
          </w:tcPr>
          <w:p w:rsidR="002C63D7" w:rsidRPr="006F4880" w:rsidRDefault="002C63D7" w:rsidP="002B1D9E">
            <w:pPr>
              <w:spacing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F488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4,4</w:t>
            </w:r>
          </w:p>
        </w:tc>
      </w:tr>
      <w:tr w:rsidR="002C63D7" w:rsidRPr="006F4880">
        <w:tc>
          <w:tcPr>
            <w:tcW w:w="2965" w:type="dxa"/>
          </w:tcPr>
          <w:p w:rsidR="002C63D7" w:rsidRPr="006F4880" w:rsidRDefault="002C63D7" w:rsidP="002B1D9E">
            <w:pPr>
              <w:spacing w:line="240" w:lineRule="auto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6F4880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Кулегашская СОШ</w:t>
            </w:r>
          </w:p>
        </w:tc>
        <w:tc>
          <w:tcPr>
            <w:tcW w:w="687" w:type="dxa"/>
          </w:tcPr>
          <w:p w:rsidR="002C63D7" w:rsidRPr="006F4880" w:rsidRDefault="002C63D7" w:rsidP="002B1D9E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F488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992" w:type="dxa"/>
          </w:tcPr>
          <w:p w:rsidR="002C63D7" w:rsidRPr="006F4880" w:rsidRDefault="002C63D7" w:rsidP="002B1D9E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F488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851" w:type="dxa"/>
          </w:tcPr>
          <w:p w:rsidR="002C63D7" w:rsidRPr="006F4880" w:rsidRDefault="002C63D7" w:rsidP="002B1D9E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F488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709" w:type="dxa"/>
          </w:tcPr>
          <w:p w:rsidR="002C63D7" w:rsidRPr="006F4880" w:rsidRDefault="002C63D7" w:rsidP="002B1D9E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8" w:type="dxa"/>
          </w:tcPr>
          <w:p w:rsidR="002C63D7" w:rsidRPr="006F4880" w:rsidRDefault="002C63D7" w:rsidP="002B1D9E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</w:tcPr>
          <w:p w:rsidR="002C63D7" w:rsidRPr="006F4880" w:rsidRDefault="002C63D7" w:rsidP="002B1D9E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</w:tcPr>
          <w:p w:rsidR="002C63D7" w:rsidRPr="006F4880" w:rsidRDefault="002C63D7" w:rsidP="002B1D9E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</w:tcPr>
          <w:p w:rsidR="002C63D7" w:rsidRPr="006F4880" w:rsidRDefault="002C63D7" w:rsidP="002B1D9E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8" w:type="dxa"/>
          </w:tcPr>
          <w:p w:rsidR="002C63D7" w:rsidRPr="006F4880" w:rsidRDefault="002C63D7" w:rsidP="002B1D9E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45" w:type="dxa"/>
          </w:tcPr>
          <w:p w:rsidR="002C63D7" w:rsidRPr="006F4880" w:rsidRDefault="002C63D7" w:rsidP="002B1D9E">
            <w:pPr>
              <w:spacing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2C63D7" w:rsidRPr="006F4880">
        <w:tc>
          <w:tcPr>
            <w:tcW w:w="2965" w:type="dxa"/>
          </w:tcPr>
          <w:p w:rsidR="002C63D7" w:rsidRPr="006F4880" w:rsidRDefault="002C63D7" w:rsidP="002B1D9E">
            <w:pPr>
              <w:spacing w:line="240" w:lineRule="auto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6F4880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 Терсинская СОШ</w:t>
            </w:r>
          </w:p>
        </w:tc>
        <w:tc>
          <w:tcPr>
            <w:tcW w:w="687" w:type="dxa"/>
          </w:tcPr>
          <w:p w:rsidR="002C63D7" w:rsidRPr="006F4880" w:rsidRDefault="002C63D7" w:rsidP="002B1D9E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F488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16</w:t>
            </w:r>
          </w:p>
        </w:tc>
        <w:tc>
          <w:tcPr>
            <w:tcW w:w="992" w:type="dxa"/>
          </w:tcPr>
          <w:p w:rsidR="002C63D7" w:rsidRPr="006F4880" w:rsidRDefault="002C63D7" w:rsidP="002B1D9E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F488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851" w:type="dxa"/>
          </w:tcPr>
          <w:p w:rsidR="002C63D7" w:rsidRPr="006F4880" w:rsidRDefault="002C63D7" w:rsidP="002B1D9E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F488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709" w:type="dxa"/>
          </w:tcPr>
          <w:p w:rsidR="002C63D7" w:rsidRPr="006F4880" w:rsidRDefault="002C63D7" w:rsidP="002B1D9E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F488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708" w:type="dxa"/>
          </w:tcPr>
          <w:p w:rsidR="002C63D7" w:rsidRPr="006F4880" w:rsidRDefault="002C63D7" w:rsidP="002B1D9E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F488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709" w:type="dxa"/>
          </w:tcPr>
          <w:p w:rsidR="002C63D7" w:rsidRPr="006F4880" w:rsidRDefault="002C63D7" w:rsidP="002B1D9E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</w:tcPr>
          <w:p w:rsidR="002C63D7" w:rsidRPr="006F4880" w:rsidRDefault="002C63D7" w:rsidP="002B1D9E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</w:tcPr>
          <w:p w:rsidR="002C63D7" w:rsidRPr="006F4880" w:rsidRDefault="002C63D7" w:rsidP="002B1D9E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F488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100</w:t>
            </w:r>
          </w:p>
        </w:tc>
        <w:tc>
          <w:tcPr>
            <w:tcW w:w="708" w:type="dxa"/>
          </w:tcPr>
          <w:p w:rsidR="002C63D7" w:rsidRPr="006F4880" w:rsidRDefault="002C63D7" w:rsidP="002B1D9E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F488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100</w:t>
            </w:r>
          </w:p>
        </w:tc>
        <w:tc>
          <w:tcPr>
            <w:tcW w:w="645" w:type="dxa"/>
          </w:tcPr>
          <w:p w:rsidR="002C63D7" w:rsidRPr="006F4880" w:rsidRDefault="002C63D7" w:rsidP="002B1D9E">
            <w:pPr>
              <w:spacing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F488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4,6</w:t>
            </w:r>
          </w:p>
        </w:tc>
      </w:tr>
      <w:tr w:rsidR="002C63D7" w:rsidRPr="006F4880">
        <w:tc>
          <w:tcPr>
            <w:tcW w:w="2965" w:type="dxa"/>
          </w:tcPr>
          <w:p w:rsidR="002C63D7" w:rsidRPr="006F4880" w:rsidRDefault="002C63D7" w:rsidP="002B1D9E">
            <w:pPr>
              <w:spacing w:line="240" w:lineRule="auto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6F4880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Кадряковская СОШ</w:t>
            </w:r>
          </w:p>
        </w:tc>
        <w:tc>
          <w:tcPr>
            <w:tcW w:w="687" w:type="dxa"/>
          </w:tcPr>
          <w:p w:rsidR="002C63D7" w:rsidRPr="006F4880" w:rsidRDefault="002C63D7" w:rsidP="002B1D9E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F488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992" w:type="dxa"/>
          </w:tcPr>
          <w:p w:rsidR="002C63D7" w:rsidRPr="006F4880" w:rsidRDefault="002C63D7" w:rsidP="002B1D9E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F488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851" w:type="dxa"/>
          </w:tcPr>
          <w:p w:rsidR="002C63D7" w:rsidRPr="006F4880" w:rsidRDefault="002C63D7" w:rsidP="002B1D9E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F488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709" w:type="dxa"/>
          </w:tcPr>
          <w:p w:rsidR="002C63D7" w:rsidRPr="006F4880" w:rsidRDefault="002C63D7" w:rsidP="002B1D9E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F488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708" w:type="dxa"/>
          </w:tcPr>
          <w:p w:rsidR="002C63D7" w:rsidRPr="006F4880" w:rsidRDefault="002C63D7" w:rsidP="002B1D9E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</w:tcPr>
          <w:p w:rsidR="002C63D7" w:rsidRPr="006F4880" w:rsidRDefault="002C63D7" w:rsidP="002B1D9E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</w:tcPr>
          <w:p w:rsidR="002C63D7" w:rsidRPr="006F4880" w:rsidRDefault="002C63D7" w:rsidP="002B1D9E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</w:tcPr>
          <w:p w:rsidR="002C63D7" w:rsidRPr="006F4880" w:rsidRDefault="002C63D7" w:rsidP="002B1D9E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F488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100</w:t>
            </w:r>
          </w:p>
        </w:tc>
        <w:tc>
          <w:tcPr>
            <w:tcW w:w="708" w:type="dxa"/>
          </w:tcPr>
          <w:p w:rsidR="002C63D7" w:rsidRPr="006F4880" w:rsidRDefault="002C63D7" w:rsidP="002B1D9E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F488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100</w:t>
            </w:r>
          </w:p>
        </w:tc>
        <w:tc>
          <w:tcPr>
            <w:tcW w:w="645" w:type="dxa"/>
          </w:tcPr>
          <w:p w:rsidR="002C63D7" w:rsidRPr="006F4880" w:rsidRDefault="002C63D7" w:rsidP="002B1D9E">
            <w:pPr>
              <w:spacing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F488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</w:tr>
      <w:tr w:rsidR="002C63D7" w:rsidRPr="006F4880">
        <w:tc>
          <w:tcPr>
            <w:tcW w:w="2965" w:type="dxa"/>
          </w:tcPr>
          <w:p w:rsidR="002C63D7" w:rsidRPr="006F4880" w:rsidRDefault="002C63D7" w:rsidP="002B1D9E">
            <w:pPr>
              <w:spacing w:line="240" w:lineRule="auto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6F4880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С.Омга лицей</w:t>
            </w:r>
          </w:p>
        </w:tc>
        <w:tc>
          <w:tcPr>
            <w:tcW w:w="687" w:type="dxa"/>
          </w:tcPr>
          <w:p w:rsidR="002C63D7" w:rsidRPr="006F4880" w:rsidRDefault="002C63D7" w:rsidP="002B1D9E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F488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992" w:type="dxa"/>
          </w:tcPr>
          <w:p w:rsidR="002C63D7" w:rsidRPr="006F4880" w:rsidRDefault="002C63D7" w:rsidP="002B1D9E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F488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851" w:type="dxa"/>
          </w:tcPr>
          <w:p w:rsidR="002C63D7" w:rsidRPr="006F4880" w:rsidRDefault="002C63D7" w:rsidP="002B1D9E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F488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709" w:type="dxa"/>
          </w:tcPr>
          <w:p w:rsidR="002C63D7" w:rsidRPr="006F4880" w:rsidRDefault="002C63D7" w:rsidP="002B1D9E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F488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708" w:type="dxa"/>
          </w:tcPr>
          <w:p w:rsidR="002C63D7" w:rsidRPr="006F4880" w:rsidRDefault="002C63D7" w:rsidP="002B1D9E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F488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709" w:type="dxa"/>
          </w:tcPr>
          <w:p w:rsidR="002C63D7" w:rsidRPr="006F4880" w:rsidRDefault="002C63D7" w:rsidP="002B1D9E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</w:tcPr>
          <w:p w:rsidR="002C63D7" w:rsidRPr="006F4880" w:rsidRDefault="002C63D7" w:rsidP="002B1D9E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</w:tcPr>
          <w:p w:rsidR="002C63D7" w:rsidRPr="006F4880" w:rsidRDefault="002C63D7" w:rsidP="002B1D9E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F488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100</w:t>
            </w:r>
          </w:p>
        </w:tc>
        <w:tc>
          <w:tcPr>
            <w:tcW w:w="708" w:type="dxa"/>
          </w:tcPr>
          <w:p w:rsidR="002C63D7" w:rsidRPr="006F4880" w:rsidRDefault="002C63D7" w:rsidP="002B1D9E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F488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100</w:t>
            </w:r>
          </w:p>
        </w:tc>
        <w:tc>
          <w:tcPr>
            <w:tcW w:w="645" w:type="dxa"/>
          </w:tcPr>
          <w:p w:rsidR="002C63D7" w:rsidRPr="006F4880" w:rsidRDefault="002C63D7" w:rsidP="002B1D9E">
            <w:pPr>
              <w:spacing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F488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4,2</w:t>
            </w:r>
          </w:p>
        </w:tc>
      </w:tr>
      <w:tr w:rsidR="002C63D7" w:rsidRPr="006F4880">
        <w:tc>
          <w:tcPr>
            <w:tcW w:w="2965" w:type="dxa"/>
          </w:tcPr>
          <w:p w:rsidR="002C63D7" w:rsidRPr="006F4880" w:rsidRDefault="002C63D7" w:rsidP="002B1D9E">
            <w:pPr>
              <w:spacing w:line="240" w:lineRule="auto"/>
              <w:ind w:right="252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6F4880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Крынды НОШ</w:t>
            </w:r>
          </w:p>
        </w:tc>
        <w:tc>
          <w:tcPr>
            <w:tcW w:w="687" w:type="dxa"/>
          </w:tcPr>
          <w:p w:rsidR="002C63D7" w:rsidRPr="006F4880" w:rsidRDefault="002C63D7" w:rsidP="002B1D9E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F488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992" w:type="dxa"/>
          </w:tcPr>
          <w:p w:rsidR="002C63D7" w:rsidRPr="006F4880" w:rsidRDefault="002C63D7" w:rsidP="002B1D9E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F488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851" w:type="dxa"/>
          </w:tcPr>
          <w:p w:rsidR="002C63D7" w:rsidRPr="006F4880" w:rsidRDefault="002C63D7" w:rsidP="002B1D9E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F488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709" w:type="dxa"/>
          </w:tcPr>
          <w:p w:rsidR="002C63D7" w:rsidRPr="006F4880" w:rsidRDefault="002C63D7" w:rsidP="002B1D9E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F488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708" w:type="dxa"/>
          </w:tcPr>
          <w:p w:rsidR="002C63D7" w:rsidRPr="006F4880" w:rsidRDefault="002C63D7" w:rsidP="002B1D9E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F488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709" w:type="dxa"/>
          </w:tcPr>
          <w:p w:rsidR="002C63D7" w:rsidRPr="006F4880" w:rsidRDefault="002C63D7" w:rsidP="002B1D9E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</w:tcPr>
          <w:p w:rsidR="002C63D7" w:rsidRPr="006F4880" w:rsidRDefault="002C63D7" w:rsidP="002B1D9E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</w:tcPr>
          <w:p w:rsidR="002C63D7" w:rsidRPr="006F4880" w:rsidRDefault="002C63D7" w:rsidP="002B1D9E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F488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100</w:t>
            </w:r>
          </w:p>
        </w:tc>
        <w:tc>
          <w:tcPr>
            <w:tcW w:w="708" w:type="dxa"/>
          </w:tcPr>
          <w:p w:rsidR="002C63D7" w:rsidRPr="006F4880" w:rsidRDefault="002C63D7" w:rsidP="002B1D9E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F488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100</w:t>
            </w:r>
          </w:p>
        </w:tc>
        <w:tc>
          <w:tcPr>
            <w:tcW w:w="645" w:type="dxa"/>
          </w:tcPr>
          <w:p w:rsidR="002C63D7" w:rsidRPr="006F4880" w:rsidRDefault="002C63D7" w:rsidP="002B1D9E">
            <w:pPr>
              <w:spacing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F488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4,5</w:t>
            </w:r>
          </w:p>
        </w:tc>
      </w:tr>
      <w:tr w:rsidR="002C63D7" w:rsidRPr="006F4880">
        <w:tc>
          <w:tcPr>
            <w:tcW w:w="2965" w:type="dxa"/>
          </w:tcPr>
          <w:p w:rsidR="002C63D7" w:rsidRPr="006F4880" w:rsidRDefault="002C63D7" w:rsidP="002B1D9E">
            <w:pPr>
              <w:spacing w:line="240" w:lineRule="auto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6F4880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Пелемешская шк-сад</w:t>
            </w:r>
          </w:p>
        </w:tc>
        <w:tc>
          <w:tcPr>
            <w:tcW w:w="687" w:type="dxa"/>
          </w:tcPr>
          <w:p w:rsidR="002C63D7" w:rsidRPr="006F4880" w:rsidRDefault="002C63D7" w:rsidP="002B1D9E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F488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992" w:type="dxa"/>
          </w:tcPr>
          <w:p w:rsidR="002C63D7" w:rsidRPr="006F4880" w:rsidRDefault="002C63D7" w:rsidP="002B1D9E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F488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851" w:type="dxa"/>
          </w:tcPr>
          <w:p w:rsidR="002C63D7" w:rsidRPr="006F4880" w:rsidRDefault="002C63D7" w:rsidP="002B1D9E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F488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709" w:type="dxa"/>
          </w:tcPr>
          <w:p w:rsidR="002C63D7" w:rsidRPr="006F4880" w:rsidRDefault="002C63D7" w:rsidP="002B1D9E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F488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708" w:type="dxa"/>
          </w:tcPr>
          <w:p w:rsidR="002C63D7" w:rsidRPr="006F4880" w:rsidRDefault="002C63D7" w:rsidP="002B1D9E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F488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709" w:type="dxa"/>
          </w:tcPr>
          <w:p w:rsidR="002C63D7" w:rsidRPr="006F4880" w:rsidRDefault="002C63D7" w:rsidP="002B1D9E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F488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709" w:type="dxa"/>
          </w:tcPr>
          <w:p w:rsidR="002C63D7" w:rsidRPr="006F4880" w:rsidRDefault="002C63D7" w:rsidP="002B1D9E">
            <w:pPr>
              <w:spacing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</w:tcPr>
          <w:p w:rsidR="002C63D7" w:rsidRPr="006F4880" w:rsidRDefault="002C63D7" w:rsidP="002B1D9E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F488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88,8</w:t>
            </w:r>
          </w:p>
        </w:tc>
        <w:tc>
          <w:tcPr>
            <w:tcW w:w="708" w:type="dxa"/>
          </w:tcPr>
          <w:p w:rsidR="002C63D7" w:rsidRPr="006F4880" w:rsidRDefault="002C63D7" w:rsidP="002B1D9E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F488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100</w:t>
            </w:r>
          </w:p>
        </w:tc>
        <w:tc>
          <w:tcPr>
            <w:tcW w:w="645" w:type="dxa"/>
          </w:tcPr>
          <w:p w:rsidR="002C63D7" w:rsidRPr="006F4880" w:rsidRDefault="002C63D7" w:rsidP="002B1D9E">
            <w:pPr>
              <w:spacing w:line="240" w:lineRule="auto"/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</w:pPr>
            <w:r w:rsidRPr="006F4880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>4,2</w:t>
            </w:r>
          </w:p>
        </w:tc>
      </w:tr>
      <w:tr w:rsidR="002C63D7" w:rsidRPr="006F4880">
        <w:trPr>
          <w:trHeight w:val="650"/>
        </w:trPr>
        <w:tc>
          <w:tcPr>
            <w:tcW w:w="2965" w:type="dxa"/>
          </w:tcPr>
          <w:p w:rsidR="002C63D7" w:rsidRPr="006F4880" w:rsidRDefault="002C63D7" w:rsidP="002B1D9E">
            <w:pPr>
              <w:spacing w:line="240" w:lineRule="auto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6F4880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 Ст. Чекалдинская шк-сад </w:t>
            </w:r>
          </w:p>
        </w:tc>
        <w:tc>
          <w:tcPr>
            <w:tcW w:w="687" w:type="dxa"/>
          </w:tcPr>
          <w:p w:rsidR="002C63D7" w:rsidRPr="006F4880" w:rsidRDefault="002C63D7" w:rsidP="002B1D9E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F488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992" w:type="dxa"/>
          </w:tcPr>
          <w:p w:rsidR="002C63D7" w:rsidRPr="006F4880" w:rsidRDefault="002C63D7" w:rsidP="002B1D9E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F488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851" w:type="dxa"/>
          </w:tcPr>
          <w:p w:rsidR="002C63D7" w:rsidRPr="006F4880" w:rsidRDefault="002C63D7" w:rsidP="002B1D9E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F488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709" w:type="dxa"/>
          </w:tcPr>
          <w:p w:rsidR="002C63D7" w:rsidRPr="006F4880" w:rsidRDefault="002C63D7" w:rsidP="002B1D9E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F488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708" w:type="dxa"/>
          </w:tcPr>
          <w:p w:rsidR="002C63D7" w:rsidRPr="006F4880" w:rsidRDefault="002C63D7" w:rsidP="002B1D9E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</w:tcPr>
          <w:p w:rsidR="002C63D7" w:rsidRPr="006F4880" w:rsidRDefault="002C63D7" w:rsidP="002B1D9E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</w:tcPr>
          <w:p w:rsidR="002C63D7" w:rsidRPr="006F4880" w:rsidRDefault="002C63D7" w:rsidP="002B1D9E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</w:tcPr>
          <w:p w:rsidR="002C63D7" w:rsidRPr="006F4880" w:rsidRDefault="002C63D7" w:rsidP="002B1D9E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F488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100</w:t>
            </w:r>
          </w:p>
        </w:tc>
        <w:tc>
          <w:tcPr>
            <w:tcW w:w="708" w:type="dxa"/>
          </w:tcPr>
          <w:p w:rsidR="002C63D7" w:rsidRPr="006F4880" w:rsidRDefault="002C63D7" w:rsidP="002B1D9E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F488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100</w:t>
            </w:r>
          </w:p>
        </w:tc>
        <w:tc>
          <w:tcPr>
            <w:tcW w:w="645" w:type="dxa"/>
          </w:tcPr>
          <w:p w:rsidR="002C63D7" w:rsidRPr="006F4880" w:rsidRDefault="002C63D7" w:rsidP="002B1D9E">
            <w:pPr>
              <w:spacing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F488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</w:tr>
      <w:tr w:rsidR="002C63D7" w:rsidRPr="006F4880">
        <w:trPr>
          <w:trHeight w:val="720"/>
        </w:trPr>
        <w:tc>
          <w:tcPr>
            <w:tcW w:w="2965" w:type="dxa"/>
          </w:tcPr>
          <w:p w:rsidR="002C63D7" w:rsidRDefault="002C63D7" w:rsidP="002B1D9E">
            <w:pPr>
              <w:spacing w:line="240" w:lineRule="auto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6F4880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Всего</w:t>
            </w:r>
          </w:p>
          <w:p w:rsidR="002C63D7" w:rsidRDefault="002C63D7" w:rsidP="002B1D9E">
            <w:pPr>
              <w:spacing w:line="240" w:lineRule="auto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Ср балл РТ 79,2</w:t>
            </w:r>
          </w:p>
          <w:p w:rsidR="002C63D7" w:rsidRPr="006F4880" w:rsidRDefault="002C63D7" w:rsidP="002B1D9E">
            <w:pPr>
              <w:spacing w:line="240" w:lineRule="auto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Район 69,2</w:t>
            </w:r>
          </w:p>
        </w:tc>
        <w:tc>
          <w:tcPr>
            <w:tcW w:w="687" w:type="dxa"/>
          </w:tcPr>
          <w:p w:rsidR="002C63D7" w:rsidRPr="001A58CE" w:rsidRDefault="002C63D7" w:rsidP="002B1D9E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1A58CE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359</w:t>
            </w:r>
          </w:p>
        </w:tc>
        <w:tc>
          <w:tcPr>
            <w:tcW w:w="992" w:type="dxa"/>
          </w:tcPr>
          <w:p w:rsidR="002C63D7" w:rsidRPr="001A58CE" w:rsidRDefault="002C63D7" w:rsidP="002B1D9E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1A58CE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236</w:t>
            </w:r>
          </w:p>
        </w:tc>
        <w:tc>
          <w:tcPr>
            <w:tcW w:w="851" w:type="dxa"/>
          </w:tcPr>
          <w:p w:rsidR="002C63D7" w:rsidRPr="001A58CE" w:rsidRDefault="002C63D7" w:rsidP="002B1D9E">
            <w:pPr>
              <w:spacing w:line="240" w:lineRule="auto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1A58CE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234</w:t>
            </w:r>
          </w:p>
        </w:tc>
        <w:tc>
          <w:tcPr>
            <w:tcW w:w="709" w:type="dxa"/>
          </w:tcPr>
          <w:p w:rsidR="002C63D7" w:rsidRPr="001A58CE" w:rsidRDefault="002C63D7" w:rsidP="002B1D9E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1A58CE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96</w:t>
            </w:r>
          </w:p>
        </w:tc>
        <w:tc>
          <w:tcPr>
            <w:tcW w:w="708" w:type="dxa"/>
          </w:tcPr>
          <w:p w:rsidR="002C63D7" w:rsidRPr="001A58CE" w:rsidRDefault="002C63D7" w:rsidP="002B1D9E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1A58CE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86</w:t>
            </w:r>
          </w:p>
        </w:tc>
        <w:tc>
          <w:tcPr>
            <w:tcW w:w="709" w:type="dxa"/>
          </w:tcPr>
          <w:p w:rsidR="002C63D7" w:rsidRPr="001A58CE" w:rsidRDefault="002C63D7" w:rsidP="002B1D9E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1A58CE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49</w:t>
            </w:r>
          </w:p>
        </w:tc>
        <w:tc>
          <w:tcPr>
            <w:tcW w:w="709" w:type="dxa"/>
          </w:tcPr>
          <w:p w:rsidR="002C63D7" w:rsidRPr="001A58CE" w:rsidRDefault="002C63D7" w:rsidP="002B1D9E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1A58CE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3</w:t>
            </w:r>
          </w:p>
        </w:tc>
        <w:tc>
          <w:tcPr>
            <w:tcW w:w="709" w:type="dxa"/>
          </w:tcPr>
          <w:p w:rsidR="002C63D7" w:rsidRPr="001A58CE" w:rsidRDefault="002C63D7" w:rsidP="002B1D9E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1A58CE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77,7</w:t>
            </w:r>
          </w:p>
        </w:tc>
        <w:tc>
          <w:tcPr>
            <w:tcW w:w="708" w:type="dxa"/>
          </w:tcPr>
          <w:p w:rsidR="002C63D7" w:rsidRPr="001A58CE" w:rsidRDefault="002C63D7" w:rsidP="002B1D9E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1A58CE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98,7</w:t>
            </w:r>
          </w:p>
        </w:tc>
        <w:tc>
          <w:tcPr>
            <w:tcW w:w="645" w:type="dxa"/>
          </w:tcPr>
          <w:p w:rsidR="002C63D7" w:rsidRDefault="002C63D7" w:rsidP="002B1D9E">
            <w:pPr>
              <w:spacing w:line="240" w:lineRule="auto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1A58CE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4,2</w:t>
            </w:r>
          </w:p>
          <w:p w:rsidR="002C63D7" w:rsidRPr="001A58CE" w:rsidRDefault="002C63D7" w:rsidP="002B1D9E">
            <w:pPr>
              <w:spacing w:line="240" w:lineRule="auto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РТ 4,2</w:t>
            </w:r>
          </w:p>
        </w:tc>
      </w:tr>
    </w:tbl>
    <w:p w:rsidR="002C63D7" w:rsidRPr="006F4880" w:rsidRDefault="002C63D7" w:rsidP="006F488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2C63D7" w:rsidRPr="006F4880" w:rsidRDefault="002C63D7" w:rsidP="006F4880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2C63D7" w:rsidRPr="006F4880" w:rsidRDefault="002C63D7" w:rsidP="006F4880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2C63D7" w:rsidRPr="006F4880" w:rsidRDefault="002C63D7" w:rsidP="006F4880">
      <w:pPr>
        <w:spacing w:line="240" w:lineRule="auto"/>
        <w:rPr>
          <w:rFonts w:ascii="Times New Roman" w:hAnsi="Times New Roman" w:cs="Times New Roman"/>
        </w:rPr>
      </w:pPr>
    </w:p>
    <w:sectPr w:rsidR="002C63D7" w:rsidRPr="006F4880" w:rsidSect="00154D5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C3D03D7"/>
    <w:multiLevelType w:val="hybridMultilevel"/>
    <w:tmpl w:val="1CECEC3E"/>
    <w:lvl w:ilvl="0" w:tplc="C9A698A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Georgia" w:hAnsi="Georgia" w:hint="default"/>
      </w:rPr>
    </w:lvl>
    <w:lvl w:ilvl="1" w:tplc="DF8819BC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Georgia" w:hAnsi="Georgia" w:cs="Georgia" w:hint="default"/>
      </w:rPr>
    </w:lvl>
    <w:lvl w:ilvl="2" w:tplc="93F49824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Georgia" w:hAnsi="Georgia" w:cs="Georgia" w:hint="default"/>
      </w:rPr>
    </w:lvl>
    <w:lvl w:ilvl="3" w:tplc="42E84C2A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Georgia" w:hAnsi="Georgia" w:cs="Georgia" w:hint="default"/>
      </w:rPr>
    </w:lvl>
    <w:lvl w:ilvl="4" w:tplc="517467A2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Georgia" w:hAnsi="Georgia" w:cs="Georgia" w:hint="default"/>
      </w:rPr>
    </w:lvl>
    <w:lvl w:ilvl="5" w:tplc="1EA06888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Georgia" w:hAnsi="Georgia" w:cs="Georgia" w:hint="default"/>
      </w:rPr>
    </w:lvl>
    <w:lvl w:ilvl="6" w:tplc="BF18B64C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Georgia" w:hAnsi="Georgia" w:cs="Georgia" w:hint="default"/>
      </w:rPr>
    </w:lvl>
    <w:lvl w:ilvl="7" w:tplc="F760E220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Georgia" w:hAnsi="Georgia" w:cs="Georgia" w:hint="default"/>
      </w:rPr>
    </w:lvl>
    <w:lvl w:ilvl="8" w:tplc="A4388936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Georgia" w:hAnsi="Georgia" w:cs="Georgia" w:hint="default"/>
      </w:rPr>
    </w:lvl>
  </w:abstractNum>
  <w:abstractNum w:abstractNumId="1">
    <w:nsid w:val="3A6860D5"/>
    <w:multiLevelType w:val="hybridMultilevel"/>
    <w:tmpl w:val="19089196"/>
    <w:lvl w:ilvl="0" w:tplc="C49E99F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Georgia" w:hAnsi="Georgia" w:cs="Georgia" w:hint="default"/>
      </w:rPr>
    </w:lvl>
    <w:lvl w:ilvl="1" w:tplc="F662A02E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Georgia" w:hAnsi="Georgia" w:cs="Georgia" w:hint="default"/>
      </w:rPr>
    </w:lvl>
    <w:lvl w:ilvl="2" w:tplc="7F38F480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Georgia" w:hAnsi="Georgia" w:cs="Georgia" w:hint="default"/>
      </w:rPr>
    </w:lvl>
    <w:lvl w:ilvl="3" w:tplc="6D0CCC80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Georgia" w:hAnsi="Georgia" w:cs="Georgia" w:hint="default"/>
      </w:rPr>
    </w:lvl>
    <w:lvl w:ilvl="4" w:tplc="C4BCE3B0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Georgia" w:hAnsi="Georgia" w:cs="Georgia" w:hint="default"/>
      </w:rPr>
    </w:lvl>
    <w:lvl w:ilvl="5" w:tplc="60F64FC6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Georgia" w:hAnsi="Georgia" w:cs="Georgia" w:hint="default"/>
      </w:rPr>
    </w:lvl>
    <w:lvl w:ilvl="6" w:tplc="F66E72CE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Georgia" w:hAnsi="Georgia" w:cs="Georgia" w:hint="default"/>
      </w:rPr>
    </w:lvl>
    <w:lvl w:ilvl="7" w:tplc="A7D2ACE6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Georgia" w:hAnsi="Georgia" w:cs="Georgia" w:hint="default"/>
      </w:rPr>
    </w:lvl>
    <w:lvl w:ilvl="8" w:tplc="9146D30E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Georgia" w:hAnsi="Georgia" w:cs="Georgia" w:hint="default"/>
      </w:rPr>
    </w:lvl>
  </w:abstractNum>
  <w:abstractNum w:abstractNumId="2">
    <w:nsid w:val="52072532"/>
    <w:multiLevelType w:val="hybridMultilevel"/>
    <w:tmpl w:val="4298518C"/>
    <w:lvl w:ilvl="0" w:tplc="01D485D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Georgia" w:hAnsi="Georgia" w:cs="Georgia" w:hint="default"/>
      </w:rPr>
    </w:lvl>
    <w:lvl w:ilvl="1" w:tplc="F6BE90DA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Georgia" w:hAnsi="Georgia" w:cs="Georgia" w:hint="default"/>
      </w:rPr>
    </w:lvl>
    <w:lvl w:ilvl="2" w:tplc="647AFEEA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Georgia" w:hAnsi="Georgia" w:cs="Georgia" w:hint="default"/>
      </w:rPr>
    </w:lvl>
    <w:lvl w:ilvl="3" w:tplc="09208C20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Georgia" w:hAnsi="Georgia" w:cs="Georgia" w:hint="default"/>
      </w:rPr>
    </w:lvl>
    <w:lvl w:ilvl="4" w:tplc="45786A06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Georgia" w:hAnsi="Georgia" w:cs="Georgia" w:hint="default"/>
      </w:rPr>
    </w:lvl>
    <w:lvl w:ilvl="5" w:tplc="F3882DE2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Georgia" w:hAnsi="Georgia" w:cs="Georgia" w:hint="default"/>
      </w:rPr>
    </w:lvl>
    <w:lvl w:ilvl="6" w:tplc="8B3A924E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Georgia" w:hAnsi="Georgia" w:cs="Georgia" w:hint="default"/>
      </w:rPr>
    </w:lvl>
    <w:lvl w:ilvl="7" w:tplc="332EE22A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Georgia" w:hAnsi="Georgia" w:cs="Georgia" w:hint="default"/>
      </w:rPr>
    </w:lvl>
    <w:lvl w:ilvl="8" w:tplc="E716E0FE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Georgia" w:hAnsi="Georgia" w:cs="Georgia" w:hint="default"/>
      </w:rPr>
    </w:lvl>
  </w:abstractNum>
  <w:abstractNum w:abstractNumId="3">
    <w:nsid w:val="757F57CD"/>
    <w:multiLevelType w:val="hybridMultilevel"/>
    <w:tmpl w:val="33AA6D9E"/>
    <w:lvl w:ilvl="0" w:tplc="B7A48A32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Georgia" w:hAnsi="Georgia" w:cs="Georgia" w:hint="default"/>
      </w:rPr>
    </w:lvl>
    <w:lvl w:ilvl="1" w:tplc="4A7277C6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Georgia" w:hAnsi="Georgia" w:cs="Georgia" w:hint="default"/>
      </w:rPr>
    </w:lvl>
    <w:lvl w:ilvl="2" w:tplc="50203850">
      <w:start w:val="1"/>
      <w:numFmt w:val="bullet"/>
      <w:lvlText w:val="-"/>
      <w:lvlJc w:val="left"/>
      <w:pPr>
        <w:tabs>
          <w:tab w:val="num" w:pos="2160"/>
        </w:tabs>
        <w:ind w:left="2160" w:hanging="360"/>
      </w:pPr>
      <w:rPr>
        <w:rFonts w:ascii="Georgia" w:hAnsi="Georgia" w:cs="Georgia" w:hint="default"/>
      </w:rPr>
    </w:lvl>
    <w:lvl w:ilvl="3" w:tplc="B066DF1A">
      <w:start w:val="1"/>
      <w:numFmt w:val="bullet"/>
      <w:lvlText w:val="-"/>
      <w:lvlJc w:val="left"/>
      <w:pPr>
        <w:tabs>
          <w:tab w:val="num" w:pos="2880"/>
        </w:tabs>
        <w:ind w:left="2880" w:hanging="360"/>
      </w:pPr>
      <w:rPr>
        <w:rFonts w:ascii="Georgia" w:hAnsi="Georgia" w:cs="Georgia" w:hint="default"/>
      </w:rPr>
    </w:lvl>
    <w:lvl w:ilvl="4" w:tplc="91AE5EB8">
      <w:start w:val="1"/>
      <w:numFmt w:val="bullet"/>
      <w:lvlText w:val="-"/>
      <w:lvlJc w:val="left"/>
      <w:pPr>
        <w:tabs>
          <w:tab w:val="num" w:pos="3600"/>
        </w:tabs>
        <w:ind w:left="3600" w:hanging="360"/>
      </w:pPr>
      <w:rPr>
        <w:rFonts w:ascii="Georgia" w:hAnsi="Georgia" w:cs="Georgia" w:hint="default"/>
      </w:rPr>
    </w:lvl>
    <w:lvl w:ilvl="5" w:tplc="16F4D8CA">
      <w:start w:val="1"/>
      <w:numFmt w:val="bullet"/>
      <w:lvlText w:val="-"/>
      <w:lvlJc w:val="left"/>
      <w:pPr>
        <w:tabs>
          <w:tab w:val="num" w:pos="4320"/>
        </w:tabs>
        <w:ind w:left="4320" w:hanging="360"/>
      </w:pPr>
      <w:rPr>
        <w:rFonts w:ascii="Georgia" w:hAnsi="Georgia" w:cs="Georgia" w:hint="default"/>
      </w:rPr>
    </w:lvl>
    <w:lvl w:ilvl="6" w:tplc="770803E0">
      <w:start w:val="1"/>
      <w:numFmt w:val="bullet"/>
      <w:lvlText w:val="-"/>
      <w:lvlJc w:val="left"/>
      <w:pPr>
        <w:tabs>
          <w:tab w:val="num" w:pos="5040"/>
        </w:tabs>
        <w:ind w:left="5040" w:hanging="360"/>
      </w:pPr>
      <w:rPr>
        <w:rFonts w:ascii="Georgia" w:hAnsi="Georgia" w:cs="Georgia" w:hint="default"/>
      </w:rPr>
    </w:lvl>
    <w:lvl w:ilvl="7" w:tplc="F364E8F4">
      <w:start w:val="1"/>
      <w:numFmt w:val="bullet"/>
      <w:lvlText w:val="-"/>
      <w:lvlJc w:val="left"/>
      <w:pPr>
        <w:tabs>
          <w:tab w:val="num" w:pos="5760"/>
        </w:tabs>
        <w:ind w:left="5760" w:hanging="360"/>
      </w:pPr>
      <w:rPr>
        <w:rFonts w:ascii="Georgia" w:hAnsi="Georgia" w:cs="Georgia" w:hint="default"/>
      </w:rPr>
    </w:lvl>
    <w:lvl w:ilvl="8" w:tplc="6DD618E0">
      <w:start w:val="1"/>
      <w:numFmt w:val="bullet"/>
      <w:lvlText w:val="-"/>
      <w:lvlJc w:val="left"/>
      <w:pPr>
        <w:tabs>
          <w:tab w:val="num" w:pos="6480"/>
        </w:tabs>
        <w:ind w:left="6480" w:hanging="360"/>
      </w:pPr>
      <w:rPr>
        <w:rFonts w:ascii="Georgia" w:hAnsi="Georgia" w:cs="Georgia" w:hint="default"/>
      </w:rPr>
    </w:lvl>
  </w:abstractNum>
  <w:num w:numId="1">
    <w:abstractNumId w:val="2"/>
  </w:num>
  <w:num w:numId="2">
    <w:abstractNumId w:val="1"/>
  </w:num>
  <w:num w:numId="3">
    <w:abstractNumId w:val="3"/>
  </w:num>
  <w:num w:numId="4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defaultTabStop w:val="708"/>
  <w:doNotHyphenateCaps/>
  <w:characterSpacingControl w:val="doNotCompress"/>
  <w:doNotValidateAgainstSchema/>
  <w:doNotDemarcateInvalidXml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C00BA0"/>
    <w:rsid w:val="000D43BE"/>
    <w:rsid w:val="000E459C"/>
    <w:rsid w:val="000F6E05"/>
    <w:rsid w:val="00130F24"/>
    <w:rsid w:val="00142241"/>
    <w:rsid w:val="00142A10"/>
    <w:rsid w:val="00154D55"/>
    <w:rsid w:val="001709BC"/>
    <w:rsid w:val="00177FD5"/>
    <w:rsid w:val="00181443"/>
    <w:rsid w:val="001A58CE"/>
    <w:rsid w:val="001C31D2"/>
    <w:rsid w:val="00241E1A"/>
    <w:rsid w:val="0025025B"/>
    <w:rsid w:val="00264D9C"/>
    <w:rsid w:val="002A36CB"/>
    <w:rsid w:val="002B1D9E"/>
    <w:rsid w:val="002C63D7"/>
    <w:rsid w:val="003822F7"/>
    <w:rsid w:val="00394D20"/>
    <w:rsid w:val="00434DD7"/>
    <w:rsid w:val="0046611C"/>
    <w:rsid w:val="004910B2"/>
    <w:rsid w:val="004A4624"/>
    <w:rsid w:val="004D2A54"/>
    <w:rsid w:val="004D4A12"/>
    <w:rsid w:val="0053260C"/>
    <w:rsid w:val="00554AAD"/>
    <w:rsid w:val="00572812"/>
    <w:rsid w:val="005734BC"/>
    <w:rsid w:val="00585B60"/>
    <w:rsid w:val="005A7A5F"/>
    <w:rsid w:val="005B5167"/>
    <w:rsid w:val="00617B23"/>
    <w:rsid w:val="0067408D"/>
    <w:rsid w:val="0067475B"/>
    <w:rsid w:val="006C6724"/>
    <w:rsid w:val="006D02BE"/>
    <w:rsid w:val="006D141E"/>
    <w:rsid w:val="006F4880"/>
    <w:rsid w:val="007319F9"/>
    <w:rsid w:val="007A3E15"/>
    <w:rsid w:val="00834D93"/>
    <w:rsid w:val="008474D1"/>
    <w:rsid w:val="008C4D8C"/>
    <w:rsid w:val="008F2B3C"/>
    <w:rsid w:val="009544E8"/>
    <w:rsid w:val="00A37C13"/>
    <w:rsid w:val="00AC3594"/>
    <w:rsid w:val="00AE154A"/>
    <w:rsid w:val="00B047B2"/>
    <w:rsid w:val="00B46B49"/>
    <w:rsid w:val="00B83F92"/>
    <w:rsid w:val="00BA0167"/>
    <w:rsid w:val="00BD74FC"/>
    <w:rsid w:val="00C00BA0"/>
    <w:rsid w:val="00CB2DE1"/>
    <w:rsid w:val="00CD6129"/>
    <w:rsid w:val="00CE2EB0"/>
    <w:rsid w:val="00CE585D"/>
    <w:rsid w:val="00D01921"/>
    <w:rsid w:val="00D0739C"/>
    <w:rsid w:val="00D53E46"/>
    <w:rsid w:val="00D95FE9"/>
    <w:rsid w:val="00DB0E96"/>
    <w:rsid w:val="00DB1377"/>
    <w:rsid w:val="00E01473"/>
    <w:rsid w:val="00E812F8"/>
    <w:rsid w:val="00EC2154"/>
    <w:rsid w:val="00ED1A96"/>
    <w:rsid w:val="00ED1AB3"/>
    <w:rsid w:val="00ED7D6B"/>
    <w:rsid w:val="00F164AB"/>
    <w:rsid w:val="00F401EA"/>
    <w:rsid w:val="00F62FA4"/>
    <w:rsid w:val="00F90350"/>
    <w:rsid w:val="00F93BB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54D55"/>
    <w:pPr>
      <w:spacing w:after="200" w:line="276" w:lineRule="auto"/>
    </w:pPr>
    <w:rPr>
      <w:rFonts w:cs="Calibri"/>
      <w:lang w:eastAsia="en-US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99"/>
    <w:locked/>
    <w:rsid w:val="005734BC"/>
    <w:pPr>
      <w:spacing w:after="200" w:line="276" w:lineRule="auto"/>
    </w:pPr>
    <w:rPr>
      <w:rFonts w:eastAsia="Times New Roman" w:cs="Calibri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0166730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16673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16673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1667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16673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016673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016673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016673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016673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016673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1667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16673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016673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016673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016673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016673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723</TotalTime>
  <Pages>10</Pages>
  <Words>2666</Words>
  <Characters>15197</Characters>
  <Application>Microsoft Office Outlook</Application>
  <DocSecurity>0</DocSecurity>
  <Lines>0</Lines>
  <Paragraphs>0</Paragraphs>
  <ScaleCrop>false</ScaleCrop>
  <Company>ИМЦ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комп</dc:creator>
  <cp:keywords/>
  <dc:description/>
  <cp:lastModifiedBy>Чулпан</cp:lastModifiedBy>
  <cp:revision>17</cp:revision>
  <cp:lastPrinted>2013-06-19T06:20:00Z</cp:lastPrinted>
  <dcterms:created xsi:type="dcterms:W3CDTF">2013-05-06T04:15:00Z</dcterms:created>
  <dcterms:modified xsi:type="dcterms:W3CDTF">2013-06-19T06:45:00Z</dcterms:modified>
</cp:coreProperties>
</file>